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C294A" w14:textId="77777777" w:rsidR="006B4728" w:rsidRPr="001665BE" w:rsidRDefault="0075404A" w:rsidP="00F8714E">
      <w:pPr>
        <w:tabs>
          <w:tab w:val="left" w:pos="1372"/>
        </w:tabs>
      </w:pPr>
      <w:r w:rsidRPr="001665BE">
        <w:t xml:space="preserve">                                 </w:t>
      </w:r>
    </w:p>
    <w:p w14:paraId="68F94925" w14:textId="77777777" w:rsidR="00880C80" w:rsidRDefault="00880C80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1A12F5F1" w14:textId="77777777" w:rsidR="00880C80" w:rsidRDefault="00880C80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00142B61" w14:textId="77777777" w:rsidR="00880C80" w:rsidRDefault="00880C80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07BAAAF5" w14:textId="77777777" w:rsidR="00880C80" w:rsidRDefault="00880C80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2C9A4088" w14:textId="20D0DCFD"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Załącznik Nr 1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F0222B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DBF5EFD" w14:textId="4F3940D7"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do Zarządzenia Nr</w:t>
      </w:r>
      <w:r w:rsidR="00646D0C">
        <w:rPr>
          <w:rFonts w:ascii="Times New Roman" w:hAnsi="Times New Roman" w:cs="Times New Roman"/>
          <w:sz w:val="18"/>
          <w:szCs w:val="18"/>
        </w:rPr>
        <w:t xml:space="preserve"> 185</w:t>
      </w:r>
      <w:r w:rsidRPr="00F0222B">
        <w:rPr>
          <w:rFonts w:ascii="Times New Roman" w:hAnsi="Times New Roman" w:cs="Times New Roman"/>
          <w:sz w:val="18"/>
          <w:szCs w:val="18"/>
        </w:rPr>
        <w:t>/202</w:t>
      </w:r>
      <w:r w:rsidR="00646D0C">
        <w:rPr>
          <w:rFonts w:ascii="Times New Roman" w:hAnsi="Times New Roman" w:cs="Times New Roman"/>
          <w:sz w:val="18"/>
          <w:szCs w:val="18"/>
        </w:rPr>
        <w:t>4</w:t>
      </w:r>
    </w:p>
    <w:p w14:paraId="498DCC68" w14:textId="3A0FD0FB" w:rsidR="00AF29E1" w:rsidRDefault="00AF29E1" w:rsidP="00AF29E1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z dnia </w:t>
      </w:r>
      <w:r w:rsidR="00646D0C">
        <w:rPr>
          <w:rFonts w:ascii="Times New Roman" w:hAnsi="Times New Roman" w:cs="Times New Roman"/>
          <w:sz w:val="18"/>
          <w:szCs w:val="18"/>
        </w:rPr>
        <w:t>16.10.2024 r.</w:t>
      </w:r>
      <w:bookmarkStart w:id="0" w:name="_GoBack"/>
      <w:bookmarkEnd w:id="0"/>
    </w:p>
    <w:p w14:paraId="672A6659" w14:textId="77777777" w:rsidR="0075404A" w:rsidRPr="00695811" w:rsidRDefault="0075404A">
      <w:pPr>
        <w:rPr>
          <w:b/>
        </w:rPr>
      </w:pPr>
    </w:p>
    <w:p w14:paraId="730AADE9" w14:textId="77777777" w:rsidR="0075404A" w:rsidRPr="001665BE" w:rsidRDefault="00F14E52"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DBD9BA" wp14:editId="2F3C6D71">
                <wp:simplePos x="0" y="0"/>
                <wp:positionH relativeFrom="column">
                  <wp:posOffset>1003300</wp:posOffset>
                </wp:positionH>
                <wp:positionV relativeFrom="paragraph">
                  <wp:posOffset>130810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F1D89" w14:textId="77777777"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>
            <w:pict w14:anchorId="254A35D2">
              <v:shapetype id="_x0000_t202" coordsize="21600,21600" o:spt="202" path="m,l,21600r21600,l21600,xe" w14:anchorId="0ADBD9BA">
                <v:stroke joinstyle="miter"/>
                <v:path gradientshapeok="t" o:connecttype="rect"/>
              </v:shapetype>
              <v:shape id="Pole tekstowe 2" style="position:absolute;margin-left:79pt;margin-top:10.3pt;width:127.5pt;height:18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">
                <v:textbox>
                  <w:txbxContent>
                    <w:p w:rsidRPr="00A12024" w:rsidR="005444EC" w:rsidRDefault="005444EC" w14:paraId="338371AC" wp14:textId="77777777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F5CB8" wp14:editId="65D4E26C">
                <wp:simplePos x="0" y="0"/>
                <wp:positionH relativeFrom="column">
                  <wp:posOffset>3867150</wp:posOffset>
                </wp:positionH>
                <wp:positionV relativeFrom="paragraph">
                  <wp:posOffset>126365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E91D" w14:textId="77777777" w:rsidR="00EE482F" w:rsidRPr="00A12024" w:rsidRDefault="00EE482F" w:rsidP="00EE482F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>
            <w:pict w14:anchorId="7CE68A94">
              <v:shape id="_x0000_s1027" style="position:absolute;margin-left:304.5pt;margin-top:9.95pt;width:10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HuJQIAACc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" w14:anchorId="3C3F5CB8">
                <v:textbox>
                  <w:txbxContent>
                    <w:p w:rsidRPr="00A12024" w:rsidR="00EE482F" w:rsidP="00EE482F" w:rsidRDefault="00EE482F" w14:paraId="72C4A965" wp14:textId="77777777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</w:p>
    <w:p w14:paraId="0A37501D" w14:textId="77777777" w:rsidR="0075404A" w:rsidRPr="006E5440" w:rsidRDefault="0075404A"/>
    <w:p w14:paraId="50E5F8A6" w14:textId="77777777" w:rsidR="00D47FCC" w:rsidRPr="001665BE" w:rsidRDefault="00F14E52" w:rsidP="00695811">
      <w:pPr>
        <w:spacing w:before="240"/>
      </w:pP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EFCC65" wp14:editId="6B811408">
                <wp:simplePos x="0" y="0"/>
                <wp:positionH relativeFrom="column">
                  <wp:posOffset>3876675</wp:posOffset>
                </wp:positionH>
                <wp:positionV relativeFrom="paragraph">
                  <wp:posOffset>41910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8054" w14:textId="77777777"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14:paraId="39E5CA4A" w14:textId="77777777"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14:paraId="113D6381" w14:textId="77777777"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 xmlns:w16="http://schemas.microsoft.com/office/word/2018/wordml" xmlns:w16cex="http://schemas.microsoft.com/office/word/2018/wordml/cex">
            <w:pict w14:anchorId="765D94C3">
              <v:shape id="_x0000_s1028" style="position:absolute;margin-left:305.25pt;margin-top:3.3pt;width:195.75pt;height:9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" w14:anchorId="55EFCC65">
                <v:textbox>
                  <w:txbxContent>
                    <w:p w:rsidR="00EE482F" w:rsidP="00EE482F" w:rsidRDefault="00EE482F" w14:paraId="52117116" wp14:textId="77777777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 xml:space="preserve">Imię i nazwisko </w:t>
                      </w:r>
                    </w:p>
                    <w:p w:rsidR="00EE482F" w:rsidP="00EE482F" w:rsidRDefault="00EE482F" w14:paraId="07FD1EFD" wp14:textId="77777777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ul. ……………………..</w:t>
                      </w:r>
                    </w:p>
                    <w:p w:rsidRPr="008B1D53" w:rsidR="00EE482F" w:rsidP="00EE482F" w:rsidRDefault="00EE482F" w14:paraId="7FBB0973" wp14:textId="77777777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</w:p>
    <w:p w14:paraId="5DAB6C7B" w14:textId="77777777" w:rsidR="0075404A" w:rsidRPr="001665BE" w:rsidRDefault="0075404A" w:rsidP="00000A11"/>
    <w:p w14:paraId="3891630B" w14:textId="77777777" w:rsidR="00F14E52" w:rsidRDefault="001002A6" w:rsidP="00B00934">
      <w:pPr>
        <w:ind w:left="1701" w:right="-284"/>
        <w:jc w:val="both"/>
      </w:pPr>
      <w:r w:rsidRPr="001665BE">
        <w:t xml:space="preserve">       </w:t>
      </w:r>
    </w:p>
    <w:p w14:paraId="02757B4E" w14:textId="77777777" w:rsidR="00F14E52" w:rsidRDefault="00F14E52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D51A59F" wp14:editId="304B8A26">
                <wp:simplePos x="0" y="0"/>
                <wp:positionH relativeFrom="column">
                  <wp:posOffset>-548005</wp:posOffset>
                </wp:positionH>
                <wp:positionV relativeFrom="paragraph">
                  <wp:posOffset>211455</wp:posOffset>
                </wp:positionV>
                <wp:extent cx="1438910" cy="6943725"/>
                <wp:effectExtent l="0" t="0" r="8890" b="952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F83B4" w14:textId="77777777"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14:paraId="02EB378F" w14:textId="77777777"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14:paraId="7A708150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14:paraId="0D3428C5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14:paraId="6A05A809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2EF0EE6B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14:paraId="11FF6AF3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14:paraId="57D95E55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14:paraId="221293B3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14:paraId="4E34D72A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14:paraId="29D6B04F" w14:textId="77777777" w:rsidR="005444EC" w:rsidRPr="00880C80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1D64102" w14:textId="77777777" w:rsidR="005444EC" w:rsidRPr="00880C80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 w:rsidR="00DF52E1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(+</w:t>
                            </w:r>
                            <w:r w:rsidR="00121E41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48 32)</w:t>
                            </w: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xxx  xx xx                                    tel.: </w:t>
                            </w:r>
                            <w:r w:rsidR="00121E41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+48 32 </w:t>
                            </w:r>
                            <w:r w:rsidR="00121E41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xxx  xx xx</w:t>
                            </w:r>
                          </w:p>
                          <w:p w14:paraId="3B714235" w14:textId="77777777" w:rsidR="005936FC" w:rsidRPr="00880C80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36FC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</w:t>
                            </w:r>
                          </w:p>
                          <w:p w14:paraId="534A0DB6" w14:textId="77777777" w:rsidR="005936FC" w:rsidRPr="00880C80" w:rsidRDefault="00646D0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5936FC" w:rsidRPr="00880C80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</w:rPr>
                                <w:t>nazwa@sum.edu.pl</w:t>
                              </w:r>
                            </w:hyperlink>
                          </w:p>
                          <w:p w14:paraId="5F9858E4" w14:textId="77777777" w:rsidR="005936FC" w:rsidRPr="00880C80" w:rsidRDefault="00646D0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5936FC" w:rsidRPr="00880C80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</w:rPr>
                                <w:t>www.sum.edu.pl</w:t>
                              </w:r>
                            </w:hyperlink>
                            <w:r w:rsidR="005936FC"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25ED14D" w14:textId="77777777" w:rsidR="005444EC" w:rsidRPr="00880C80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</w:rPr>
                            </w:pPr>
                            <w:r w:rsidRPr="00880C80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</w:t>
                            </w:r>
                          </w:p>
                          <w:p w14:paraId="5A39BBE3" w14:textId="77777777" w:rsidR="00B20C57" w:rsidRPr="00880C80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1C8F396" w14:textId="77777777" w:rsidR="00625F71" w:rsidRPr="00880C80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72A3D3EC" w14:textId="77777777" w:rsidR="00B20C57" w:rsidRPr="00880C80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0D0B940D" w14:textId="77777777" w:rsidR="00B20C57" w:rsidRPr="00880C80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0E27B00A" w14:textId="77777777" w:rsidR="00B20C57" w:rsidRPr="00880C80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60061E4C" w14:textId="77777777" w:rsidR="00B20C57" w:rsidRPr="00880C80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44EAFD9C" w14:textId="77777777" w:rsidR="005936FC" w:rsidRPr="00880C80" w:rsidRDefault="005936F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4B94D5A5" w14:textId="77777777" w:rsidR="008A598F" w:rsidRPr="00880C80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3DEEC669" w14:textId="77777777" w:rsidR="008A598F" w:rsidRPr="00880C80" w:rsidRDefault="008A598F" w:rsidP="008A598F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3656B9AB" w14:textId="77777777" w:rsidR="00022031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drawing>
                                <wp:inline distT="0" distB="0" distL="0" distR="0" wp14:anchorId="4FEB7241" wp14:editId="07777777">
                                  <wp:extent cx="1245600" cy="846000"/>
                                  <wp:effectExtent l="0" t="0" r="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R_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600" cy="84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B0818" w14:textId="77777777"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049F31CB" w14:textId="77777777" w:rsidR="005444EC" w:rsidRPr="00916A99" w:rsidRDefault="005444EC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51A5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3.15pt;margin-top:16.65pt;width:113.3pt;height:546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" stroked="f">
                <v:textbox>
                  <w:txbxContent>
                    <w:p w14:paraId="656F83B4" w14:textId="77777777"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14:paraId="02EB378F" w14:textId="77777777"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14:paraId="7A708150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14:paraId="0D3428C5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14:paraId="6A05A809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2EF0EE6B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14:paraId="11FF6AF3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14:paraId="57D95E55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14:paraId="221293B3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14:paraId="4E34D72A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14:paraId="29D6B04F" w14:textId="77777777" w:rsidR="005444EC" w:rsidRPr="00880C80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1D64102" w14:textId="77777777" w:rsidR="005444EC" w:rsidRPr="00880C80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 w:rsidR="00DF52E1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(+</w:t>
                      </w:r>
                      <w:r w:rsidR="00121E41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48 32)</w:t>
                      </w: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xxx  xx xx                                    tel.: </w:t>
                      </w:r>
                      <w:r w:rsidR="00121E41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+48 32 </w:t>
                      </w:r>
                      <w:r w:rsidR="00121E41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xxx  xx xx</w:t>
                      </w:r>
                    </w:p>
                    <w:p w14:paraId="3B714235" w14:textId="77777777" w:rsidR="005936FC" w:rsidRPr="00880C80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  <w:r w:rsidR="005936FC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</w:t>
                      </w:r>
                    </w:p>
                    <w:p w14:paraId="534A0DB6" w14:textId="77777777" w:rsidR="005936FC" w:rsidRPr="00880C80" w:rsidRDefault="00DB4932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hyperlink r:id="rId10" w:history="1">
                        <w:r w:rsidR="005936FC" w:rsidRPr="00880C80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</w:rPr>
                          <w:t>nazwa@sum.edu.pl</w:t>
                        </w:r>
                      </w:hyperlink>
                    </w:p>
                    <w:p w14:paraId="5F9858E4" w14:textId="77777777" w:rsidR="005936FC" w:rsidRPr="00880C80" w:rsidRDefault="00DB4932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hyperlink r:id="rId11" w:history="1">
                        <w:r w:rsidR="005936FC" w:rsidRPr="00880C80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</w:rPr>
                          <w:t>www.sum.edu.pl</w:t>
                        </w:r>
                      </w:hyperlink>
                      <w:r w:rsidR="005936FC"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25ED14D" w14:textId="77777777" w:rsidR="005444EC" w:rsidRPr="00880C80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</w:rPr>
                      </w:pPr>
                      <w:r w:rsidRPr="00880C80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</w:t>
                      </w:r>
                    </w:p>
                    <w:p w14:paraId="5A39BBE3" w14:textId="77777777" w:rsidR="00B20C57" w:rsidRPr="00880C80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</w:rPr>
                      </w:pPr>
                    </w:p>
                    <w:p w14:paraId="41C8F396" w14:textId="77777777" w:rsidR="00625F71" w:rsidRPr="00880C80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72A3D3EC" w14:textId="77777777" w:rsidR="00B20C57" w:rsidRPr="00880C80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0D0B940D" w14:textId="77777777" w:rsidR="00B20C57" w:rsidRPr="00880C80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0E27B00A" w14:textId="77777777" w:rsidR="00B20C57" w:rsidRPr="00880C80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60061E4C" w14:textId="77777777" w:rsidR="00B20C57" w:rsidRPr="00880C80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44EAFD9C" w14:textId="77777777" w:rsidR="005936FC" w:rsidRPr="00880C80" w:rsidRDefault="005936F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4B94D5A5" w14:textId="77777777" w:rsidR="008A598F" w:rsidRPr="00880C80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3DEEC669" w14:textId="77777777" w:rsidR="008A598F" w:rsidRPr="00880C80" w:rsidRDefault="008A598F" w:rsidP="008A598F">
                      <w:pPr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3656B9AB" w14:textId="77777777" w:rsidR="00022031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  <w:lang w:val="en-US"/>
                        </w:rPr>
                        <w:drawing>
                          <wp:inline distT="0" distB="0" distL="0" distR="0" wp14:anchorId="4FEB7241" wp14:editId="07777777">
                            <wp:extent cx="1245600" cy="846000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R_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600" cy="8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FB0818" w14:textId="77777777"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14:paraId="049F31CB" w14:textId="77777777" w:rsidR="005444EC" w:rsidRPr="00916A99" w:rsidRDefault="005444EC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51995" w14:textId="77777777" w:rsidR="00000A11" w:rsidRPr="001665BE" w:rsidRDefault="005444EC" w:rsidP="009C1E22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14:paraId="28CB329A" w14:textId="77777777" w:rsidR="005444EC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C1E22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</w:t>
      </w:r>
    </w:p>
    <w:p w14:paraId="2946DB82" w14:textId="77777777" w:rsidR="009C1E22" w:rsidRPr="001665BE" w:rsidRDefault="009C1E22" w:rsidP="009C1E22">
      <w:pPr>
        <w:ind w:right="-284"/>
        <w:jc w:val="both"/>
        <w:rPr>
          <w:rFonts w:ascii="Ubuntu Light" w:hAnsi="Ubuntu Light"/>
          <w:sz w:val="18"/>
          <w:szCs w:val="18"/>
        </w:rPr>
      </w:pPr>
    </w:p>
    <w:p w14:paraId="5997CC1D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14:paraId="01C3B1D0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14:paraId="110FFD37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14:paraId="6B699379" w14:textId="77777777"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14:paraId="3FE9F23F" w14:textId="77777777"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14:paraId="49E4B370" w14:textId="77777777" w:rsidR="0075404A" w:rsidRPr="001665BE" w:rsidRDefault="0075404A" w:rsidP="00B00934">
      <w:pPr>
        <w:ind w:left="1701"/>
      </w:pPr>
      <w:r w:rsidRPr="001665BE">
        <w:t xml:space="preserve">                  </w:t>
      </w:r>
    </w:p>
    <w:sectPr w:rsidR="0075404A" w:rsidRPr="001665BE" w:rsidSect="00695811">
      <w:headerReference w:type="default" r:id="rId13"/>
      <w:footerReference w:type="default" r:id="rId14"/>
      <w:pgSz w:w="11906" w:h="16838" w:code="9"/>
      <w:pgMar w:top="1417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2F646" w14:textId="77777777" w:rsidR="007D6832" w:rsidRDefault="007D6832" w:rsidP="0004169C">
      <w:pPr>
        <w:spacing w:after="0" w:line="240" w:lineRule="auto"/>
      </w:pPr>
      <w:r>
        <w:separator/>
      </w:r>
    </w:p>
  </w:endnote>
  <w:endnote w:type="continuationSeparator" w:id="0">
    <w:p w14:paraId="08CE6F91" w14:textId="77777777" w:rsidR="007D6832" w:rsidRDefault="007D6832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01CA9A7" w14:paraId="387AE71D" w14:textId="77777777" w:rsidTr="301CA9A7">
      <w:trPr>
        <w:trHeight w:val="300"/>
      </w:trPr>
      <w:tc>
        <w:tcPr>
          <w:tcW w:w="3020" w:type="dxa"/>
        </w:tcPr>
        <w:p w14:paraId="51ECD81C" w14:textId="0B680FFA" w:rsidR="301CA9A7" w:rsidRDefault="301CA9A7" w:rsidP="301CA9A7">
          <w:pPr>
            <w:pStyle w:val="Nagwek"/>
            <w:ind w:left="-115"/>
          </w:pPr>
        </w:p>
      </w:tc>
      <w:tc>
        <w:tcPr>
          <w:tcW w:w="3020" w:type="dxa"/>
        </w:tcPr>
        <w:p w14:paraId="28ACB517" w14:textId="29A33902" w:rsidR="301CA9A7" w:rsidRDefault="301CA9A7" w:rsidP="301CA9A7">
          <w:pPr>
            <w:pStyle w:val="Nagwek"/>
            <w:jc w:val="center"/>
          </w:pPr>
        </w:p>
      </w:tc>
      <w:tc>
        <w:tcPr>
          <w:tcW w:w="3020" w:type="dxa"/>
        </w:tcPr>
        <w:p w14:paraId="52A82328" w14:textId="362BE6EC" w:rsidR="301CA9A7" w:rsidRDefault="301CA9A7" w:rsidP="301CA9A7">
          <w:pPr>
            <w:pStyle w:val="Nagwek"/>
            <w:ind w:right="-115"/>
            <w:jc w:val="right"/>
          </w:pPr>
        </w:p>
      </w:tc>
    </w:tr>
  </w:tbl>
  <w:p w14:paraId="782C2D8E" w14:textId="2914CAAF" w:rsidR="301CA9A7" w:rsidRDefault="301CA9A7" w:rsidP="301CA9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DCEAD" w14:textId="77777777" w:rsidR="007D6832" w:rsidRDefault="007D6832" w:rsidP="0004169C">
      <w:pPr>
        <w:spacing w:after="0" w:line="240" w:lineRule="auto"/>
      </w:pPr>
      <w:r>
        <w:separator/>
      </w:r>
    </w:p>
  </w:footnote>
  <w:footnote w:type="continuationSeparator" w:id="0">
    <w:p w14:paraId="6BB9E253" w14:textId="77777777" w:rsidR="007D6832" w:rsidRDefault="007D6832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F460" w14:textId="50597AC8" w:rsidR="00880C80" w:rsidRDefault="00880C80" w:rsidP="301CA9A7">
    <w:pPr>
      <w:pStyle w:val="Nagwek"/>
      <w:tabs>
        <w:tab w:val="left" w:pos="938"/>
      </w:tabs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A28523" wp14:editId="74EAF281">
          <wp:simplePos x="0" y="0"/>
          <wp:positionH relativeFrom="column">
            <wp:posOffset>3999865</wp:posOffset>
          </wp:positionH>
          <wp:positionV relativeFrom="paragraph">
            <wp:posOffset>-191135</wp:posOffset>
          </wp:positionV>
          <wp:extent cx="1638300" cy="781050"/>
          <wp:effectExtent l="0" t="0" r="0" b="0"/>
          <wp:wrapTight wrapText="bothSides">
            <wp:wrapPolygon edited="0">
              <wp:start x="0" y="0"/>
              <wp:lineTo x="0" y="21073"/>
              <wp:lineTo x="21349" y="21073"/>
              <wp:lineTo x="21349" y="0"/>
              <wp:lineTo x="0" y="0"/>
            </wp:wrapPolygon>
          </wp:wrapTight>
          <wp:docPr id="51792262" name="Obraz 51792262" descr="logo_marka_sla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CB2782" wp14:editId="286A69DE">
          <wp:simplePos x="0" y="0"/>
          <wp:positionH relativeFrom="column">
            <wp:posOffset>-547370</wp:posOffset>
          </wp:positionH>
          <wp:positionV relativeFrom="paragraph">
            <wp:posOffset>-364490</wp:posOffset>
          </wp:positionV>
          <wp:extent cx="2527935" cy="955040"/>
          <wp:effectExtent l="0" t="0" r="571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yp_pl_wersja z nazwą_czterowierszowa_k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955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C7CEBE" w14:textId="77777777" w:rsidR="00880C80" w:rsidRDefault="00880C80" w:rsidP="301CA9A7">
    <w:pPr>
      <w:pStyle w:val="Nagwek"/>
      <w:tabs>
        <w:tab w:val="left" w:pos="938"/>
      </w:tabs>
      <w:jc w:val="right"/>
    </w:pPr>
  </w:p>
  <w:p w14:paraId="69165DF1" w14:textId="170C5D06" w:rsidR="005444EC" w:rsidRPr="00F14E52" w:rsidRDefault="301CA9A7" w:rsidP="301CA9A7">
    <w:pPr>
      <w:pStyle w:val="Nagwek"/>
      <w:tabs>
        <w:tab w:val="left" w:pos="938"/>
      </w:tabs>
      <w:jc w:val="right"/>
      <w:rPr>
        <w:b/>
        <w:bCs/>
      </w:rPr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665BE"/>
    <w:rsid w:val="001B0494"/>
    <w:rsid w:val="002227E8"/>
    <w:rsid w:val="002434A6"/>
    <w:rsid w:val="0025621F"/>
    <w:rsid w:val="00271568"/>
    <w:rsid w:val="002A345E"/>
    <w:rsid w:val="002E0293"/>
    <w:rsid w:val="0030522E"/>
    <w:rsid w:val="00386D24"/>
    <w:rsid w:val="00392095"/>
    <w:rsid w:val="003C1454"/>
    <w:rsid w:val="003F7B42"/>
    <w:rsid w:val="004422CC"/>
    <w:rsid w:val="004A0220"/>
    <w:rsid w:val="004C19DD"/>
    <w:rsid w:val="004D35A6"/>
    <w:rsid w:val="004F31AF"/>
    <w:rsid w:val="00507C7C"/>
    <w:rsid w:val="005444EC"/>
    <w:rsid w:val="005936FC"/>
    <w:rsid w:val="006112E2"/>
    <w:rsid w:val="006256B1"/>
    <w:rsid w:val="00625F71"/>
    <w:rsid w:val="00646D0C"/>
    <w:rsid w:val="00651E14"/>
    <w:rsid w:val="00695811"/>
    <w:rsid w:val="006B0C2E"/>
    <w:rsid w:val="006B4728"/>
    <w:rsid w:val="006E4FE1"/>
    <w:rsid w:val="006E5440"/>
    <w:rsid w:val="006F2ACE"/>
    <w:rsid w:val="006F4E17"/>
    <w:rsid w:val="00747DE5"/>
    <w:rsid w:val="0075404A"/>
    <w:rsid w:val="00777201"/>
    <w:rsid w:val="007C439A"/>
    <w:rsid w:val="007D2A9E"/>
    <w:rsid w:val="007D6832"/>
    <w:rsid w:val="007E782D"/>
    <w:rsid w:val="007F1AFE"/>
    <w:rsid w:val="00847214"/>
    <w:rsid w:val="00847A58"/>
    <w:rsid w:val="00880C80"/>
    <w:rsid w:val="00884C5A"/>
    <w:rsid w:val="008A598F"/>
    <w:rsid w:val="008B1D53"/>
    <w:rsid w:val="00900096"/>
    <w:rsid w:val="00916A99"/>
    <w:rsid w:val="00951E9C"/>
    <w:rsid w:val="009547B1"/>
    <w:rsid w:val="009845B4"/>
    <w:rsid w:val="0099552A"/>
    <w:rsid w:val="009B1D89"/>
    <w:rsid w:val="009C1E22"/>
    <w:rsid w:val="00A00E09"/>
    <w:rsid w:val="00A01465"/>
    <w:rsid w:val="00A12024"/>
    <w:rsid w:val="00A35F0D"/>
    <w:rsid w:val="00A666A2"/>
    <w:rsid w:val="00A7225D"/>
    <w:rsid w:val="00A808BC"/>
    <w:rsid w:val="00AC7F51"/>
    <w:rsid w:val="00AF29E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C43A8E"/>
    <w:rsid w:val="00C44639"/>
    <w:rsid w:val="00C51A3A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B4932"/>
    <w:rsid w:val="00DC099C"/>
    <w:rsid w:val="00DD21D0"/>
    <w:rsid w:val="00DE405F"/>
    <w:rsid w:val="00DF2B6A"/>
    <w:rsid w:val="00DF52E1"/>
    <w:rsid w:val="00E00D61"/>
    <w:rsid w:val="00E43631"/>
    <w:rsid w:val="00E83368"/>
    <w:rsid w:val="00EC6390"/>
    <w:rsid w:val="00EE2408"/>
    <w:rsid w:val="00EE482F"/>
    <w:rsid w:val="00EE7196"/>
    <w:rsid w:val="00F14E52"/>
    <w:rsid w:val="00F8714E"/>
    <w:rsid w:val="00FD09BA"/>
    <w:rsid w:val="00FF2ACC"/>
    <w:rsid w:val="301CA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FAD971"/>
  <w15:docId w15:val="{0656DEFC-C24D-460F-B431-F097455B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zwa@sum.edu.pl" TargetMode="External"/><Relationship Id="rId12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azwa@sum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18CBF-2DEF-40BA-8D7E-FDF2C780B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2</TotalTime>
  <Pages>1</Pages>
  <Words>114</Words>
  <Characters>685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Magdalena Myśliwiec-Miemiec</cp:lastModifiedBy>
  <cp:revision>4</cp:revision>
  <cp:lastPrinted>2023-01-04T08:35:00Z</cp:lastPrinted>
  <dcterms:created xsi:type="dcterms:W3CDTF">2024-10-16T06:08:00Z</dcterms:created>
  <dcterms:modified xsi:type="dcterms:W3CDTF">2024-10-16T12:28:00Z</dcterms:modified>
</cp:coreProperties>
</file>