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9C294A" w14:textId="77777777" w:rsidR="006B4728" w:rsidRPr="001665BE" w:rsidRDefault="0075404A" w:rsidP="00F0222B">
      <w:pPr>
        <w:tabs>
          <w:tab w:val="left" w:pos="1372"/>
        </w:tabs>
        <w:spacing w:after="0" w:line="240" w:lineRule="auto"/>
      </w:pPr>
      <w:r w:rsidRPr="001665BE">
        <w:t xml:space="preserve">                                 </w:t>
      </w:r>
    </w:p>
    <w:p w14:paraId="2D0B7891" w14:textId="77777777" w:rsidR="005A7F37" w:rsidRDefault="005A7F37" w:rsidP="00F0222B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bookmarkStart w:id="0" w:name="_Hlk123716197"/>
    </w:p>
    <w:p w14:paraId="73A9937F" w14:textId="77777777" w:rsidR="005A7F37" w:rsidRDefault="005A7F37" w:rsidP="00F0222B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</w:p>
    <w:p w14:paraId="6475DB7D" w14:textId="77777777" w:rsidR="005A7F37" w:rsidRDefault="005A7F37" w:rsidP="00F0222B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</w:p>
    <w:p w14:paraId="789B69A8" w14:textId="4B8C67C5" w:rsidR="00F0222B" w:rsidRDefault="00787560" w:rsidP="00F0222B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 xml:space="preserve">Załącznik Nr 1 </w:t>
      </w:r>
    </w:p>
    <w:p w14:paraId="7DBF5EFD" w14:textId="71516439" w:rsidR="00F0222B" w:rsidRDefault="00787560" w:rsidP="00F0222B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>do Zarządzenia Nr</w:t>
      </w:r>
      <w:r w:rsidR="00715ACB">
        <w:rPr>
          <w:rFonts w:ascii="Times New Roman" w:hAnsi="Times New Roman" w:cs="Times New Roman"/>
          <w:sz w:val="18"/>
          <w:szCs w:val="18"/>
        </w:rPr>
        <w:t xml:space="preserve"> 185</w:t>
      </w:r>
      <w:r w:rsidRPr="00F0222B">
        <w:rPr>
          <w:rFonts w:ascii="Times New Roman" w:hAnsi="Times New Roman" w:cs="Times New Roman"/>
          <w:sz w:val="18"/>
          <w:szCs w:val="18"/>
        </w:rPr>
        <w:t>/202</w:t>
      </w:r>
      <w:r w:rsidR="00715ACB">
        <w:rPr>
          <w:rFonts w:ascii="Times New Roman" w:hAnsi="Times New Roman" w:cs="Times New Roman"/>
          <w:sz w:val="18"/>
          <w:szCs w:val="18"/>
        </w:rPr>
        <w:t>4</w:t>
      </w:r>
    </w:p>
    <w:p w14:paraId="498DCC68" w14:textId="3750C97B" w:rsidR="00F0222B" w:rsidRDefault="00787560" w:rsidP="00F0222B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>z dnia</w:t>
      </w:r>
      <w:r w:rsidR="00715ACB">
        <w:rPr>
          <w:rFonts w:ascii="Times New Roman" w:hAnsi="Times New Roman" w:cs="Times New Roman"/>
          <w:sz w:val="18"/>
          <w:szCs w:val="18"/>
        </w:rPr>
        <w:t xml:space="preserve"> 16.10.2024 r.</w:t>
      </w:r>
      <w:bookmarkStart w:id="1" w:name="_GoBack"/>
      <w:bookmarkEnd w:id="1"/>
    </w:p>
    <w:p w14:paraId="21067C40" w14:textId="77777777" w:rsidR="00F0222B" w:rsidRDefault="00787560" w:rsidP="00F0222B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 xml:space="preserve">Rektora SUM </w:t>
      </w:r>
    </w:p>
    <w:bookmarkEnd w:id="0"/>
    <w:p w14:paraId="730AADE9" w14:textId="77777777" w:rsidR="0075404A" w:rsidRPr="001665BE" w:rsidRDefault="00F14E52">
      <w:r w:rsidRPr="00695811">
        <w:rPr>
          <w:b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ADBD9BA" wp14:editId="2F3C6D71">
                <wp:simplePos x="0" y="0"/>
                <wp:positionH relativeFrom="column">
                  <wp:posOffset>1003300</wp:posOffset>
                </wp:positionH>
                <wp:positionV relativeFrom="paragraph">
                  <wp:posOffset>130810</wp:posOffset>
                </wp:positionV>
                <wp:extent cx="1619250" cy="238125"/>
                <wp:effectExtent l="0" t="0" r="0" b="952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F1D89" w14:textId="77777777" w:rsidR="005444EC" w:rsidRPr="00A12024" w:rsidRDefault="005444EC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Znak:………………………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139896B7">
              <v:shapetype id="_x0000_t202" coordsize="21600,21600" o:spt="202" path="m,l,21600r21600,l21600,xe" w14:anchorId="0ADBD9BA">
                <v:stroke joinstyle="miter"/>
                <v:path gradientshapeok="t" o:connecttype="rect"/>
              </v:shapetype>
              <v:shape id="Pole tekstowe 2" style="position:absolute;margin-left:79pt;margin-top:10.3pt;width:127.5pt;height:18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">
                <v:textbox>
                  <w:txbxContent>
                    <w:p w:rsidRPr="00A12024" w:rsidR="005444EC" w:rsidRDefault="005444EC" w14:paraId="338371AC" wp14:textId="77777777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Znak:………………………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695811"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3F5CB8" wp14:editId="65D4E26C">
                <wp:simplePos x="0" y="0"/>
                <wp:positionH relativeFrom="column">
                  <wp:posOffset>3867150</wp:posOffset>
                </wp:positionH>
                <wp:positionV relativeFrom="paragraph">
                  <wp:posOffset>126365</wp:posOffset>
                </wp:positionV>
                <wp:extent cx="1333500" cy="238125"/>
                <wp:effectExtent l="0" t="0" r="0" b="952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3E91D" w14:textId="77777777" w:rsidR="00EE482F" w:rsidRPr="00A12024" w:rsidRDefault="00EE482F" w:rsidP="00EE482F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Miejscowość </w:t>
                            </w:r>
                            <w:r w:rsidRPr="00A12024"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_ _-_ _-_ 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6845FA78">
              <v:shape id="_x0000_s1027" style="position:absolute;margin-left:304.5pt;margin-top:9.95pt;width:10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" w14:anchorId="3C3F5CB8">
                <v:textbox>
                  <w:txbxContent>
                    <w:p w:rsidRPr="00A12024" w:rsidR="00EE482F" w:rsidP="00EE482F" w:rsidRDefault="00EE482F" w14:paraId="72C4A965" wp14:textId="77777777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Miejscowość </w:t>
                      </w:r>
                      <w:r w:rsidRPr="00A12024"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/ </w:t>
                      </w: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_ _-_ _-_ _ _ _</w:t>
                      </w:r>
                    </w:p>
                  </w:txbxContent>
                </v:textbox>
              </v:shape>
            </w:pict>
          </mc:Fallback>
        </mc:AlternateContent>
      </w:r>
    </w:p>
    <w:p w14:paraId="672A6659" w14:textId="77777777" w:rsidR="0075404A" w:rsidRPr="006E5440" w:rsidRDefault="0075404A"/>
    <w:p w14:paraId="50E5F8A6" w14:textId="77777777" w:rsidR="00D47FCC" w:rsidRPr="001665BE" w:rsidRDefault="00F14E52" w:rsidP="00695811">
      <w:pPr>
        <w:spacing w:before="240"/>
      </w:pPr>
      <w:r w:rsidRPr="00695811">
        <w:rPr>
          <w:b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5EFCC65" wp14:editId="6B811408">
                <wp:simplePos x="0" y="0"/>
                <wp:positionH relativeFrom="column">
                  <wp:posOffset>3876675</wp:posOffset>
                </wp:positionH>
                <wp:positionV relativeFrom="paragraph">
                  <wp:posOffset>41910</wp:posOffset>
                </wp:positionV>
                <wp:extent cx="2486025" cy="1219200"/>
                <wp:effectExtent l="0" t="0" r="9525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8054" w14:textId="77777777" w:rsidR="00EE482F" w:rsidRDefault="00EE482F" w:rsidP="00EE482F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Adresat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 xml:space="preserve">Imię i nazwisko </w:t>
                            </w:r>
                          </w:p>
                          <w:p w14:paraId="39E5CA4A" w14:textId="77777777" w:rsidR="00EE482F" w:rsidRDefault="00EE482F" w:rsidP="00EE482F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>ul. ……………………..</w:t>
                            </w:r>
                          </w:p>
                          <w:p w14:paraId="113D6381" w14:textId="77777777" w:rsidR="00EE482F" w:rsidRPr="008B1D53" w:rsidRDefault="00EE482F" w:rsidP="00EE482F">
                            <w:pPr>
                              <w:spacing w:after="0" w:line="240" w:lineRule="auto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Kod pocztowy, Miasto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  <w:pict w14:anchorId="7E725AB2">
              <v:shape id="_x0000_s1028" style="position:absolute;margin-left:305.25pt;margin-top:3.3pt;width:195.75pt;height:9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" w14:anchorId="55EFCC65">
                <v:textbox>
                  <w:txbxContent>
                    <w:p w:rsidR="00EE482F" w:rsidP="00EE482F" w:rsidRDefault="00EE482F" w14:paraId="52117116" wp14:textId="77777777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Adresat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 xml:space="preserve">Imię i nazwisko </w:t>
                      </w:r>
                    </w:p>
                    <w:p w:rsidR="00EE482F" w:rsidP="00EE482F" w:rsidRDefault="00EE482F" w14:paraId="07FD1EFD" wp14:textId="77777777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ul. ……………………..</w:t>
                      </w:r>
                    </w:p>
                    <w:p w:rsidRPr="008B1D53" w:rsidR="00EE482F" w:rsidP="00EE482F" w:rsidRDefault="00EE482F" w14:paraId="7FBB0973" wp14:textId="77777777">
                      <w:pPr>
                        <w:spacing w:after="0" w:line="240" w:lineRule="auto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Kod pocztowy, Miasto</w:t>
                      </w:r>
                    </w:p>
                  </w:txbxContent>
                </v:textbox>
              </v:shape>
            </w:pict>
          </mc:Fallback>
        </mc:AlternateContent>
      </w:r>
    </w:p>
    <w:p w14:paraId="0A37501D" w14:textId="77777777" w:rsidR="0075404A" w:rsidRPr="001665BE" w:rsidRDefault="0075404A" w:rsidP="00000A11"/>
    <w:p w14:paraId="3891630B" w14:textId="77777777" w:rsidR="00F14E52" w:rsidRDefault="001002A6" w:rsidP="00B00934">
      <w:pPr>
        <w:ind w:left="1701" w:right="-284"/>
        <w:jc w:val="both"/>
      </w:pPr>
      <w:r w:rsidRPr="001665BE">
        <w:t xml:space="preserve">       </w:t>
      </w:r>
    </w:p>
    <w:p w14:paraId="02757B4E" w14:textId="77777777" w:rsidR="00F14E52" w:rsidRDefault="00F14E52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2D51A59F" wp14:editId="304B8A26">
                <wp:simplePos x="0" y="0"/>
                <wp:positionH relativeFrom="column">
                  <wp:posOffset>-548005</wp:posOffset>
                </wp:positionH>
                <wp:positionV relativeFrom="paragraph">
                  <wp:posOffset>211455</wp:posOffset>
                </wp:positionV>
                <wp:extent cx="1438910" cy="6943725"/>
                <wp:effectExtent l="0" t="0" r="8890" b="9525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94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F83B4" w14:textId="77777777" w:rsidR="005444EC" w:rsidRDefault="005936FC" w:rsidP="002E0293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</w:rPr>
                              <w:t>Funkcja / Stanowisko</w:t>
                            </w:r>
                          </w:p>
                          <w:p w14:paraId="5DAB6C7B" w14:textId="77777777" w:rsidR="005444EC" w:rsidRPr="00507C7C" w:rsidRDefault="005444EC" w:rsidP="002E0293">
                            <w:pPr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</w:p>
                          <w:p w14:paraId="7A708150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Tytuł naukowy</w:t>
                            </w:r>
                          </w:p>
                          <w:p w14:paraId="0D3428C5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Imię i Nazwisko</w:t>
                            </w:r>
                          </w:p>
                          <w:p w14:paraId="02EB378F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2EF0EE6B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Śląski Uniwersytet</w:t>
                            </w:r>
                          </w:p>
                          <w:p w14:paraId="11FF6AF3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Medyczny w Katowicach</w:t>
                            </w:r>
                          </w:p>
                          <w:p w14:paraId="57D95E55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Rektorat</w:t>
                            </w:r>
                          </w:p>
                          <w:p w14:paraId="221293B3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Ul. Poniatowskiego 15</w:t>
                            </w:r>
                          </w:p>
                          <w:p w14:paraId="4E34D72A" w14:textId="77777777"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40-055 Katowice</w:t>
                            </w:r>
                          </w:p>
                          <w:p w14:paraId="29D6B04F" w14:textId="77777777" w:rsidR="005444EC" w:rsidRPr="005A7F37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 w:rsidRPr="005A7F37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1D64102" w14:textId="77777777" w:rsidR="005444EC" w:rsidRPr="005A7F37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 w:rsidRPr="005A7F37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tel.: </w:t>
                            </w:r>
                            <w:r w:rsidR="00DF52E1" w:rsidRPr="005A7F37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(+</w:t>
                            </w:r>
                            <w:r w:rsidR="00121E41" w:rsidRPr="005A7F37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48 32)</w:t>
                            </w:r>
                            <w:r w:rsidRPr="005A7F37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xxx  xx xx                                    tel.: </w:t>
                            </w:r>
                            <w:r w:rsidR="00121E41" w:rsidRPr="005A7F37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</w:t>
                            </w:r>
                            <w:r w:rsidRPr="005A7F37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+48 32 </w:t>
                            </w:r>
                            <w:r w:rsidR="00121E41" w:rsidRPr="005A7F37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Pr="005A7F37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xxx  xx xx</w:t>
                            </w:r>
                          </w:p>
                          <w:p w14:paraId="3B714235" w14:textId="77777777" w:rsidR="005936FC" w:rsidRPr="005A7F37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 w:rsidRPr="005A7F37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936FC" w:rsidRPr="005A7F37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              </w:t>
                            </w:r>
                          </w:p>
                          <w:p w14:paraId="534A0DB6" w14:textId="77777777" w:rsidR="005936FC" w:rsidRPr="005A7F37" w:rsidRDefault="00715ACB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hyperlink r:id="rId7" w:history="1">
                              <w:r w:rsidR="005936FC" w:rsidRPr="005A7F37">
                                <w:rPr>
                                  <w:rStyle w:val="Hipercze"/>
                                  <w:rFonts w:ascii="Ubuntu Condensed" w:hAnsi="Ubuntu Condensed"/>
                                  <w:sz w:val="14"/>
                                  <w:szCs w:val="14"/>
                                </w:rPr>
                                <w:t>nazwa@sum.edu.pl</w:t>
                              </w:r>
                            </w:hyperlink>
                          </w:p>
                          <w:p w14:paraId="5F9858E4" w14:textId="77777777" w:rsidR="005936FC" w:rsidRPr="005A7F37" w:rsidRDefault="00715ACB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hyperlink r:id="rId8" w:history="1">
                              <w:r w:rsidR="005936FC" w:rsidRPr="005A7F37">
                                <w:rPr>
                                  <w:rStyle w:val="Hipercze"/>
                                  <w:rFonts w:ascii="Ubuntu Condensed" w:hAnsi="Ubuntu Condensed"/>
                                  <w:sz w:val="14"/>
                                  <w:szCs w:val="14"/>
                                </w:rPr>
                                <w:t>www.sum.edu.pl</w:t>
                              </w:r>
                            </w:hyperlink>
                            <w:r w:rsidR="005936FC" w:rsidRPr="005A7F37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725ED14D" w14:textId="77777777" w:rsidR="005444EC" w:rsidRPr="005A7F37" w:rsidRDefault="005936FC" w:rsidP="005936FC">
                            <w:pPr>
                              <w:spacing w:after="0"/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u w:val="none"/>
                              </w:rPr>
                            </w:pPr>
                            <w:r w:rsidRPr="005A7F37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</w:t>
                            </w:r>
                          </w:p>
                          <w:p w14:paraId="6A05A809" w14:textId="77777777" w:rsidR="00B20C57" w:rsidRPr="005A7F37" w:rsidRDefault="00B20C57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14:paraId="5A39BBE3" w14:textId="77777777" w:rsidR="00625F71" w:rsidRPr="005A7F37" w:rsidRDefault="00625F7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41C8F396" w14:textId="77777777" w:rsidR="00B20C57" w:rsidRPr="005A7F3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72A3D3EC" w14:textId="77777777" w:rsidR="00B20C57" w:rsidRPr="005A7F3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0D0B940D" w14:textId="77777777" w:rsidR="00B20C57" w:rsidRPr="005A7F3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0E27B00A" w14:textId="77777777" w:rsidR="00B20C57" w:rsidRPr="005A7F3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60061E4C" w14:textId="77777777" w:rsidR="00B20C57" w:rsidRPr="005A7F3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44EAFD9C" w14:textId="77777777" w:rsidR="00022031" w:rsidRPr="005A7F37" w:rsidRDefault="0002203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3DEEC669" w14:textId="30A5DADC" w:rsidR="008A598F" w:rsidRPr="005A7F37" w:rsidRDefault="008A598F" w:rsidP="008A598F">
                            <w:pP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14:paraId="3656B9AB" w14:textId="1DAD5150" w:rsidR="00022031" w:rsidRDefault="0002203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45FB0818" w14:textId="53D934B9" w:rsidR="00022031" w:rsidRDefault="002E466C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E466C">
                              <w:rPr>
                                <w:noProof/>
                              </w:rPr>
                              <w:drawing>
                                <wp:inline distT="0" distB="0" distL="0" distR="0" wp14:anchorId="58248F0E" wp14:editId="0F769906">
                                  <wp:extent cx="1203960" cy="1074420"/>
                                  <wp:effectExtent l="0" t="0" r="0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6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9F31CB" w14:textId="77777777" w:rsidR="005444EC" w:rsidRPr="00916A99" w:rsidRDefault="005444EC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D51A59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43.15pt;margin-top:16.65pt;width:113.3pt;height:546.7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" stroked="f">
                <v:textbox>
                  <w:txbxContent>
                    <w:p w14:paraId="656F83B4" w14:textId="77777777" w:rsidR="005444EC" w:rsidRDefault="005936FC" w:rsidP="002E0293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</w:rPr>
                        <w:t>Funkcja / Stanowisko</w:t>
                      </w:r>
                    </w:p>
                    <w:p w14:paraId="5DAB6C7B" w14:textId="77777777" w:rsidR="005444EC" w:rsidRPr="00507C7C" w:rsidRDefault="005444EC" w:rsidP="002E0293">
                      <w:pPr>
                        <w:jc w:val="right"/>
                        <w:rPr>
                          <w:rFonts w:ascii="Ubuntu Condensed" w:hAnsi="Ubuntu Condensed"/>
                        </w:rPr>
                      </w:pPr>
                    </w:p>
                    <w:p w14:paraId="7A708150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Tytuł naukowy</w:t>
                      </w:r>
                    </w:p>
                    <w:p w14:paraId="0D3428C5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Imię i Nazwisko</w:t>
                      </w:r>
                    </w:p>
                    <w:p w14:paraId="02EB378F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2EF0EE6B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Śląski Uniwersytet</w:t>
                      </w:r>
                    </w:p>
                    <w:p w14:paraId="11FF6AF3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Medyczny w Katowicach</w:t>
                      </w:r>
                    </w:p>
                    <w:p w14:paraId="57D95E55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Rektorat</w:t>
                      </w:r>
                    </w:p>
                    <w:p w14:paraId="221293B3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Ul. Poniatowskiego 15</w:t>
                      </w:r>
                    </w:p>
                    <w:p w14:paraId="4E34D72A" w14:textId="77777777"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40-055 Katowice</w:t>
                      </w:r>
                    </w:p>
                    <w:p w14:paraId="29D6B04F" w14:textId="77777777" w:rsidR="005444EC" w:rsidRPr="005A7F37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 w:rsidRPr="005A7F37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1D64102" w14:textId="77777777" w:rsidR="005444EC" w:rsidRPr="005A7F37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 w:rsidRPr="005A7F37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tel.: </w:t>
                      </w:r>
                      <w:r w:rsidR="00DF52E1" w:rsidRPr="005A7F37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(+</w:t>
                      </w:r>
                      <w:r w:rsidR="00121E41" w:rsidRPr="005A7F37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48 32)</w:t>
                      </w:r>
                      <w:r w:rsidRPr="005A7F37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xxx  xx xx                                    tel.: </w:t>
                      </w:r>
                      <w:r w:rsidR="00121E41" w:rsidRPr="005A7F37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</w:t>
                      </w:r>
                      <w:r w:rsidRPr="005A7F37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+48 32 </w:t>
                      </w:r>
                      <w:r w:rsidR="00121E41" w:rsidRPr="005A7F37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Pr="005A7F37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xxx  xx xx</w:t>
                      </w:r>
                    </w:p>
                    <w:p w14:paraId="3B714235" w14:textId="77777777" w:rsidR="005936FC" w:rsidRPr="005A7F37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 w:rsidRPr="005A7F37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</w:t>
                      </w:r>
                      <w:r w:rsidR="005936FC" w:rsidRPr="005A7F37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              </w:t>
                      </w:r>
                    </w:p>
                    <w:p w14:paraId="534A0DB6" w14:textId="77777777" w:rsidR="005936FC" w:rsidRPr="005A7F37" w:rsidRDefault="002E466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hyperlink r:id="rId10" w:history="1">
                        <w:r w:rsidR="005936FC" w:rsidRPr="005A7F37">
                          <w:rPr>
                            <w:rStyle w:val="Hipercze"/>
                            <w:rFonts w:ascii="Ubuntu Condensed" w:hAnsi="Ubuntu Condensed"/>
                            <w:sz w:val="14"/>
                            <w:szCs w:val="14"/>
                          </w:rPr>
                          <w:t>nazwa@sum.edu.pl</w:t>
                        </w:r>
                      </w:hyperlink>
                    </w:p>
                    <w:p w14:paraId="5F9858E4" w14:textId="77777777" w:rsidR="005936FC" w:rsidRPr="005A7F37" w:rsidRDefault="002E466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hyperlink r:id="rId11" w:history="1">
                        <w:r w:rsidR="005936FC" w:rsidRPr="005A7F37">
                          <w:rPr>
                            <w:rStyle w:val="Hipercze"/>
                            <w:rFonts w:ascii="Ubuntu Condensed" w:hAnsi="Ubuntu Condensed"/>
                            <w:sz w:val="14"/>
                            <w:szCs w:val="14"/>
                          </w:rPr>
                          <w:t>www.sum.edu.pl</w:t>
                        </w:r>
                      </w:hyperlink>
                      <w:r w:rsidR="005936FC" w:rsidRPr="005A7F37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725ED14D" w14:textId="77777777" w:rsidR="005444EC" w:rsidRPr="005A7F37" w:rsidRDefault="005936FC" w:rsidP="005936FC">
                      <w:pPr>
                        <w:spacing w:after="0"/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u w:val="none"/>
                        </w:rPr>
                      </w:pPr>
                      <w:r w:rsidRPr="005A7F37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</w:t>
                      </w:r>
                    </w:p>
                    <w:p w14:paraId="6A05A809" w14:textId="77777777" w:rsidR="00B20C57" w:rsidRPr="005A7F37" w:rsidRDefault="00B20C57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u w:val="single"/>
                        </w:rPr>
                      </w:pPr>
                    </w:p>
                    <w:p w14:paraId="5A39BBE3" w14:textId="77777777" w:rsidR="00625F71" w:rsidRPr="005A7F37" w:rsidRDefault="00625F7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41C8F396" w14:textId="77777777" w:rsidR="00B20C57" w:rsidRPr="005A7F3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72A3D3EC" w14:textId="77777777" w:rsidR="00B20C57" w:rsidRPr="005A7F3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0D0B940D" w14:textId="77777777" w:rsidR="00B20C57" w:rsidRPr="005A7F3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0E27B00A" w14:textId="77777777" w:rsidR="00B20C57" w:rsidRPr="005A7F3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60061E4C" w14:textId="77777777" w:rsidR="00B20C57" w:rsidRPr="005A7F3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44EAFD9C" w14:textId="77777777" w:rsidR="00022031" w:rsidRPr="005A7F37" w:rsidRDefault="0002203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3DEEC669" w14:textId="30A5DADC" w:rsidR="008A598F" w:rsidRPr="005A7F37" w:rsidRDefault="008A598F" w:rsidP="008A598F">
                      <w:pPr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14:paraId="3656B9AB" w14:textId="1DAD5150" w:rsidR="00022031" w:rsidRDefault="0002203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14:paraId="45FB0818" w14:textId="53D934B9" w:rsidR="00022031" w:rsidRDefault="002E466C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2E466C">
                        <w:drawing>
                          <wp:inline distT="0" distB="0" distL="0" distR="0" wp14:anchorId="58248F0E" wp14:editId="0F769906">
                            <wp:extent cx="1203960" cy="1074420"/>
                            <wp:effectExtent l="0" t="0" r="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3960" cy="107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9F31CB" w14:textId="77777777" w:rsidR="005444EC" w:rsidRPr="00916A99" w:rsidRDefault="005444EC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951995" w14:textId="77777777" w:rsidR="00000A11" w:rsidRPr="001665BE" w:rsidRDefault="005444EC" w:rsidP="009C1E22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 xml:space="preserve">Zwrot grzecznościowy, </w:t>
      </w:r>
    </w:p>
    <w:p w14:paraId="28CB329A" w14:textId="77777777" w:rsidR="005444EC" w:rsidRDefault="005444EC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C1E22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1665BE">
        <w:rPr>
          <w:rFonts w:ascii="Ubuntu Light" w:hAnsi="Ubuntu Light"/>
          <w:sz w:val="18"/>
          <w:szCs w:val="18"/>
        </w:rPr>
        <w:t>……</w:t>
      </w:r>
    </w:p>
    <w:p w14:paraId="5997CC1D" w14:textId="77777777" w:rsidR="009C1E22" w:rsidRPr="001665BE" w:rsidRDefault="009C1E22" w:rsidP="009C1E22">
      <w:pPr>
        <w:ind w:right="-284"/>
        <w:jc w:val="both"/>
        <w:rPr>
          <w:rFonts w:ascii="Ubuntu Light" w:hAnsi="Ubuntu Light"/>
          <w:sz w:val="18"/>
          <w:szCs w:val="18"/>
        </w:rPr>
      </w:pPr>
    </w:p>
    <w:p w14:paraId="110FFD37" w14:textId="77777777"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14:paraId="01C3B1D0" w14:textId="77777777"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  <w:t>Końcowy zwrot grzecznościowy</w:t>
      </w:r>
    </w:p>
    <w:p w14:paraId="6B699379" w14:textId="77777777"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14:paraId="3FE9F23F" w14:textId="77777777" w:rsidR="001002A6" w:rsidRPr="001665BE" w:rsidRDefault="001002A6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14:paraId="1F72F646" w14:textId="77777777" w:rsidR="001002A6" w:rsidRPr="001665BE" w:rsidRDefault="001002A6" w:rsidP="00B00934">
      <w:pPr>
        <w:ind w:left="1701" w:right="-284"/>
        <w:rPr>
          <w:rFonts w:ascii="Ubuntu Light" w:hAnsi="Ubuntu Light"/>
          <w:sz w:val="18"/>
          <w:szCs w:val="18"/>
        </w:rPr>
      </w:pPr>
    </w:p>
    <w:p w14:paraId="4765DAEF" w14:textId="77777777" w:rsidR="0075404A" w:rsidRPr="001665BE" w:rsidRDefault="0075404A" w:rsidP="00B00934">
      <w:pPr>
        <w:ind w:left="1701"/>
      </w:pPr>
      <w:r w:rsidRPr="001665BE">
        <w:t xml:space="preserve">                          </w:t>
      </w:r>
    </w:p>
    <w:sectPr w:rsidR="0075404A" w:rsidRPr="001665BE" w:rsidSect="00787560">
      <w:headerReference w:type="default" r:id="rId13"/>
      <w:footerReference w:type="default" r:id="rId14"/>
      <w:pgSz w:w="11906" w:h="16838" w:code="9"/>
      <w:pgMar w:top="1560" w:right="1417" w:bottom="1417" w:left="1417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CE6F91" w14:textId="77777777" w:rsidR="00F54892" w:rsidRDefault="00F54892" w:rsidP="0004169C">
      <w:pPr>
        <w:spacing w:after="0" w:line="240" w:lineRule="auto"/>
      </w:pPr>
      <w:r>
        <w:separator/>
      </w:r>
    </w:p>
  </w:endnote>
  <w:endnote w:type="continuationSeparator" w:id="0">
    <w:p w14:paraId="61CDCEAD" w14:textId="77777777" w:rsidR="00F54892" w:rsidRDefault="00F54892" w:rsidP="0004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Condensed">
    <w:panose1 w:val="020B0506030602030204"/>
    <w:charset w:val="EE"/>
    <w:family w:val="swiss"/>
    <w:pitch w:val="variable"/>
    <w:sig w:usb0="E00002FF" w:usb1="5000205B" w:usb2="00000000" w:usb3="00000000" w:csb0="0000009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A578562" w14:paraId="5D31E3F0" w14:textId="77777777" w:rsidTr="6A578562">
      <w:trPr>
        <w:trHeight w:val="300"/>
      </w:trPr>
      <w:tc>
        <w:tcPr>
          <w:tcW w:w="3020" w:type="dxa"/>
        </w:tcPr>
        <w:p w14:paraId="3903E0C0" w14:textId="7EC1775E" w:rsidR="6A578562" w:rsidRDefault="6A578562" w:rsidP="6A578562">
          <w:pPr>
            <w:pStyle w:val="Nagwek"/>
            <w:ind w:left="-115"/>
          </w:pPr>
        </w:p>
      </w:tc>
      <w:tc>
        <w:tcPr>
          <w:tcW w:w="3020" w:type="dxa"/>
        </w:tcPr>
        <w:p w14:paraId="7828F3CD" w14:textId="47266184" w:rsidR="6A578562" w:rsidRDefault="6A578562" w:rsidP="6A578562">
          <w:pPr>
            <w:pStyle w:val="Nagwek"/>
            <w:jc w:val="center"/>
          </w:pPr>
        </w:p>
      </w:tc>
      <w:tc>
        <w:tcPr>
          <w:tcW w:w="3020" w:type="dxa"/>
        </w:tcPr>
        <w:p w14:paraId="7EB52FD8" w14:textId="54A0A5E8" w:rsidR="6A578562" w:rsidRDefault="6A578562" w:rsidP="6A578562">
          <w:pPr>
            <w:pStyle w:val="Nagwek"/>
            <w:ind w:right="-115"/>
            <w:jc w:val="right"/>
          </w:pPr>
        </w:p>
      </w:tc>
    </w:tr>
  </w:tbl>
  <w:p w14:paraId="3D1E1721" w14:textId="7DCBBE1A" w:rsidR="6A578562" w:rsidRDefault="6A578562" w:rsidP="6A57856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9E253" w14:textId="77777777" w:rsidR="00F54892" w:rsidRDefault="00F54892" w:rsidP="0004169C">
      <w:pPr>
        <w:spacing w:after="0" w:line="240" w:lineRule="auto"/>
      </w:pPr>
      <w:r>
        <w:separator/>
      </w:r>
    </w:p>
  </w:footnote>
  <w:footnote w:type="continuationSeparator" w:id="0">
    <w:p w14:paraId="23DE523C" w14:textId="77777777" w:rsidR="00F54892" w:rsidRDefault="00F54892" w:rsidP="00041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EFE39" w14:textId="40DB793F" w:rsidR="005444EC" w:rsidRDefault="005A7F37" w:rsidP="6A578562">
    <w:pPr>
      <w:pStyle w:val="Nagwek"/>
      <w:tabs>
        <w:tab w:val="left" w:pos="938"/>
      </w:tabs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A7A2E3" wp14:editId="1B2A62F9">
          <wp:simplePos x="0" y="0"/>
          <wp:positionH relativeFrom="column">
            <wp:posOffset>4190365</wp:posOffset>
          </wp:positionH>
          <wp:positionV relativeFrom="paragraph">
            <wp:posOffset>-316230</wp:posOffset>
          </wp:positionV>
          <wp:extent cx="1638300" cy="781050"/>
          <wp:effectExtent l="0" t="0" r="0" b="0"/>
          <wp:wrapTight wrapText="bothSides">
            <wp:wrapPolygon edited="0">
              <wp:start x="0" y="0"/>
              <wp:lineTo x="0" y="21073"/>
              <wp:lineTo x="21349" y="21073"/>
              <wp:lineTo x="21349" y="0"/>
              <wp:lineTo x="0" y="0"/>
            </wp:wrapPolygon>
          </wp:wrapTight>
          <wp:docPr id="2077901007" name="Obraz 2077901007" descr="logo_marka_slask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4E52">
      <w:rPr>
        <w:noProof/>
      </w:rPr>
      <w:drawing>
        <wp:anchor distT="0" distB="0" distL="114300" distR="114300" simplePos="0" relativeHeight="251620352" behindDoc="0" locked="0" layoutInCell="1" allowOverlap="1" wp14:anchorId="06438BBB" wp14:editId="03DB3639">
          <wp:simplePos x="0" y="0"/>
          <wp:positionH relativeFrom="column">
            <wp:posOffset>-194945</wp:posOffset>
          </wp:positionH>
          <wp:positionV relativeFrom="paragraph">
            <wp:posOffset>-262890</wp:posOffset>
          </wp:positionV>
          <wp:extent cx="1971675" cy="558800"/>
          <wp:effectExtent l="0" t="0" r="9525" b="0"/>
          <wp:wrapSquare wrapText="bothSides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6A578562">
      <w:t xml:space="preserve">  </w:t>
    </w:r>
  </w:p>
  <w:p w14:paraId="429A78E0" w14:textId="74782976" w:rsidR="005A7F37" w:rsidRDefault="005A7F37" w:rsidP="6A578562">
    <w:pPr>
      <w:pStyle w:val="Nagwek"/>
      <w:tabs>
        <w:tab w:val="left" w:pos="938"/>
      </w:tabs>
      <w:jc w:val="right"/>
    </w:pPr>
  </w:p>
  <w:p w14:paraId="3A9A9ED6" w14:textId="14514B5D" w:rsidR="005A7F37" w:rsidRDefault="005A7F37" w:rsidP="6A578562">
    <w:pPr>
      <w:pStyle w:val="Nagwek"/>
      <w:tabs>
        <w:tab w:val="left" w:pos="938"/>
      </w:tabs>
      <w:jc w:val="right"/>
    </w:pPr>
  </w:p>
  <w:p w14:paraId="31D2ADC2" w14:textId="2788BE04" w:rsidR="005A7F37" w:rsidRPr="00F14E52" w:rsidRDefault="005A7F37" w:rsidP="6A578562">
    <w:pPr>
      <w:pStyle w:val="Nagwek"/>
      <w:tabs>
        <w:tab w:val="left" w:pos="938"/>
      </w:tabs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293"/>
    <w:rsid w:val="00000A11"/>
    <w:rsid w:val="00022031"/>
    <w:rsid w:val="00024710"/>
    <w:rsid w:val="00037B94"/>
    <w:rsid w:val="0004169C"/>
    <w:rsid w:val="000606AE"/>
    <w:rsid w:val="00066A5F"/>
    <w:rsid w:val="000C1232"/>
    <w:rsid w:val="001002A6"/>
    <w:rsid w:val="00121E41"/>
    <w:rsid w:val="00137131"/>
    <w:rsid w:val="001665BE"/>
    <w:rsid w:val="001B0494"/>
    <w:rsid w:val="002227E8"/>
    <w:rsid w:val="002434A6"/>
    <w:rsid w:val="0025621F"/>
    <w:rsid w:val="00271568"/>
    <w:rsid w:val="002A345E"/>
    <w:rsid w:val="002E0293"/>
    <w:rsid w:val="002E466C"/>
    <w:rsid w:val="0030522E"/>
    <w:rsid w:val="00386D24"/>
    <w:rsid w:val="00392095"/>
    <w:rsid w:val="003C1454"/>
    <w:rsid w:val="003F7B42"/>
    <w:rsid w:val="004422CC"/>
    <w:rsid w:val="004A530B"/>
    <w:rsid w:val="004C19DD"/>
    <w:rsid w:val="004D35A6"/>
    <w:rsid w:val="004F31AF"/>
    <w:rsid w:val="00507C7C"/>
    <w:rsid w:val="005444EC"/>
    <w:rsid w:val="005936FC"/>
    <w:rsid w:val="005A7F37"/>
    <w:rsid w:val="006112E2"/>
    <w:rsid w:val="006256B1"/>
    <w:rsid w:val="00625F71"/>
    <w:rsid w:val="00695811"/>
    <w:rsid w:val="006B0C2E"/>
    <w:rsid w:val="006B4728"/>
    <w:rsid w:val="006E4FE1"/>
    <w:rsid w:val="006E5440"/>
    <w:rsid w:val="006F2ACE"/>
    <w:rsid w:val="006F4E17"/>
    <w:rsid w:val="00715ACB"/>
    <w:rsid w:val="00747DE5"/>
    <w:rsid w:val="0075404A"/>
    <w:rsid w:val="00777201"/>
    <w:rsid w:val="00787560"/>
    <w:rsid w:val="007C439A"/>
    <w:rsid w:val="007D2A9E"/>
    <w:rsid w:val="007E782D"/>
    <w:rsid w:val="007F1AFE"/>
    <w:rsid w:val="00847214"/>
    <w:rsid w:val="00847A58"/>
    <w:rsid w:val="00884C5A"/>
    <w:rsid w:val="008A598F"/>
    <w:rsid w:val="008B1D53"/>
    <w:rsid w:val="00900096"/>
    <w:rsid w:val="00916A99"/>
    <w:rsid w:val="00951E9C"/>
    <w:rsid w:val="009547B1"/>
    <w:rsid w:val="009845B4"/>
    <w:rsid w:val="00986886"/>
    <w:rsid w:val="0099552A"/>
    <w:rsid w:val="009B1D89"/>
    <w:rsid w:val="009C1E22"/>
    <w:rsid w:val="00A00E09"/>
    <w:rsid w:val="00A01465"/>
    <w:rsid w:val="00A12024"/>
    <w:rsid w:val="00A35F0D"/>
    <w:rsid w:val="00A666A2"/>
    <w:rsid w:val="00A808BC"/>
    <w:rsid w:val="00AC7F51"/>
    <w:rsid w:val="00B00934"/>
    <w:rsid w:val="00B0210C"/>
    <w:rsid w:val="00B04CE0"/>
    <w:rsid w:val="00B20C57"/>
    <w:rsid w:val="00B343D9"/>
    <w:rsid w:val="00B420B7"/>
    <w:rsid w:val="00B70831"/>
    <w:rsid w:val="00B819C3"/>
    <w:rsid w:val="00BC2FBE"/>
    <w:rsid w:val="00C43A8E"/>
    <w:rsid w:val="00C44639"/>
    <w:rsid w:val="00CA6305"/>
    <w:rsid w:val="00CD2B51"/>
    <w:rsid w:val="00CF5753"/>
    <w:rsid w:val="00D47F73"/>
    <w:rsid w:val="00D47FCC"/>
    <w:rsid w:val="00D81BDF"/>
    <w:rsid w:val="00D82C89"/>
    <w:rsid w:val="00D857CD"/>
    <w:rsid w:val="00DA004E"/>
    <w:rsid w:val="00DC099C"/>
    <w:rsid w:val="00DD21D0"/>
    <w:rsid w:val="00DE405F"/>
    <w:rsid w:val="00DF2B6A"/>
    <w:rsid w:val="00DF52E1"/>
    <w:rsid w:val="00E00D61"/>
    <w:rsid w:val="00E43631"/>
    <w:rsid w:val="00E83368"/>
    <w:rsid w:val="00EC6390"/>
    <w:rsid w:val="00EE2408"/>
    <w:rsid w:val="00EE482F"/>
    <w:rsid w:val="00EE7196"/>
    <w:rsid w:val="00F0222B"/>
    <w:rsid w:val="00F14E52"/>
    <w:rsid w:val="00F54892"/>
    <w:rsid w:val="00F8714E"/>
    <w:rsid w:val="00F9202C"/>
    <w:rsid w:val="00FB1C33"/>
    <w:rsid w:val="00FD09BA"/>
    <w:rsid w:val="00FF2ACC"/>
    <w:rsid w:val="0CB6352E"/>
    <w:rsid w:val="1582298B"/>
    <w:rsid w:val="6A578562"/>
    <w:rsid w:val="7A8AA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B7EA595"/>
  <w15:docId w15:val="{0656DEFC-C24D-460F-B431-F097455BF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69C"/>
  </w:style>
  <w:style w:type="paragraph" w:styleId="Stopka">
    <w:name w:val="footer"/>
    <w:basedOn w:val="Normalny"/>
    <w:link w:val="Stopka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69C"/>
  </w:style>
  <w:style w:type="paragraph" w:styleId="Tekstdymka">
    <w:name w:val="Balloon Text"/>
    <w:basedOn w:val="Normalny"/>
    <w:link w:val="TekstdymkaZnak"/>
    <w:uiPriority w:val="99"/>
    <w:semiHidden/>
    <w:unhideWhenUsed/>
    <w:rsid w:val="000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6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2471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82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m.edu.p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azwa@sum.edu.pl" TargetMode="External"/><Relationship Id="rId12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um.edu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nazwa@sum.edu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kolik\AppData\Local\Temp\jednostki_papie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270BE-D0A8-45F2-97CE-F1FCA8FE1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jednostki_papier</Template>
  <TotalTime>1</TotalTime>
  <Pages>1</Pages>
  <Words>116</Words>
  <Characters>701</Characters>
  <Application>Microsoft Office Word</Application>
  <DocSecurity>0</DocSecurity>
  <Lines>5</Lines>
  <Paragraphs>1</Paragraphs>
  <ScaleCrop>false</ScaleCrop>
  <Company>Microsoft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Skolik</dc:creator>
  <cp:lastModifiedBy>Magdalena Myśliwiec-Miemiec</cp:lastModifiedBy>
  <cp:revision>3</cp:revision>
  <cp:lastPrinted>2023-01-04T08:35:00Z</cp:lastPrinted>
  <dcterms:created xsi:type="dcterms:W3CDTF">2024-10-16T12:34:00Z</dcterms:created>
  <dcterms:modified xsi:type="dcterms:W3CDTF">2024-10-16T12:38:00Z</dcterms:modified>
</cp:coreProperties>
</file>