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728" w:rsidRPr="001665BE" w:rsidRDefault="0075404A" w:rsidP="00F8714E">
      <w:pPr>
        <w:tabs>
          <w:tab w:val="left" w:pos="1372"/>
        </w:tabs>
      </w:pPr>
      <w:r w:rsidRPr="001665BE">
        <w:t xml:space="preserve">                                 </w:t>
      </w:r>
    </w:p>
    <w:p w:rsidR="00AF29E1" w:rsidRDefault="00AF29E1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>Załącznik Nr 1</w:t>
      </w:r>
      <w:r>
        <w:rPr>
          <w:rFonts w:ascii="Times New Roman" w:hAnsi="Times New Roman" w:cs="Times New Roman"/>
          <w:sz w:val="18"/>
          <w:szCs w:val="18"/>
        </w:rPr>
        <w:t>a</w:t>
      </w:r>
      <w:r w:rsidRPr="00F0222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F29E1" w:rsidRDefault="00AF29E1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>do Zarządzenia Nr …../2023</w:t>
      </w:r>
    </w:p>
    <w:p w:rsidR="00AF29E1" w:rsidRDefault="00AF29E1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 xml:space="preserve">z dnia ………………………… </w:t>
      </w:r>
    </w:p>
    <w:p w:rsidR="00AF29E1" w:rsidRDefault="00AF29E1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 xml:space="preserve">Rektora SUM </w:t>
      </w:r>
    </w:p>
    <w:p w:rsidR="00AF29E1" w:rsidRDefault="00AF29E1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>stanowiący Załącznik Nr 20</w:t>
      </w:r>
      <w:r w:rsidR="00A7225D">
        <w:rPr>
          <w:rFonts w:ascii="Times New Roman" w:hAnsi="Times New Roman" w:cs="Times New Roman"/>
          <w:sz w:val="18"/>
          <w:szCs w:val="18"/>
        </w:rPr>
        <w:t>a</w:t>
      </w:r>
      <w:r w:rsidRPr="00F0222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F29E1" w:rsidRPr="00F0222B" w:rsidRDefault="00AF29E1" w:rsidP="00AF29E1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 xml:space="preserve">do Zarządzenia Nr 127/2016 z dnia 23.08.2016 </w:t>
      </w:r>
    </w:p>
    <w:p w:rsidR="0075404A" w:rsidRPr="00695811" w:rsidRDefault="0075404A">
      <w:pPr>
        <w:rPr>
          <w:b/>
        </w:rPr>
      </w:pPr>
    </w:p>
    <w:p w:rsidR="0075404A" w:rsidRPr="001665BE" w:rsidRDefault="00F14E52"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ADBD9BA" wp14:editId="2F3C6D71">
                <wp:simplePos x="0" y="0"/>
                <wp:positionH relativeFrom="column">
                  <wp:posOffset>1003300</wp:posOffset>
                </wp:positionH>
                <wp:positionV relativeFrom="paragraph">
                  <wp:posOffset>130810</wp:posOffset>
                </wp:positionV>
                <wp:extent cx="16192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BD9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9pt;margin-top:10.3pt;width:127.5pt;height:18.7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3F5CB8" wp14:editId="65D4E26C">
                <wp:simplePos x="0" y="0"/>
                <wp:positionH relativeFrom="column">
                  <wp:posOffset>3867150</wp:posOffset>
                </wp:positionH>
                <wp:positionV relativeFrom="paragraph">
                  <wp:posOffset>126365</wp:posOffset>
                </wp:positionV>
                <wp:extent cx="1333500" cy="238125"/>
                <wp:effectExtent l="0" t="0" r="0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82F" w:rsidRPr="00A12024" w:rsidRDefault="00EE482F" w:rsidP="00EE482F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 w:rsidRPr="00A1202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_ _-_ _-_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F5CB8" id="_x0000_s1027" type="#_x0000_t202" style="position:absolute;margin-left:304.5pt;margin-top:9.95pt;width:105pt;height:1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" stroked="f">
                <v:textbox>
                  <w:txbxContent>
                    <w:p w:rsidR="00EE482F" w:rsidRPr="00A12024" w:rsidRDefault="00EE482F" w:rsidP="00EE482F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Miejscowość </w:t>
                      </w:r>
                      <w:r w:rsidRPr="00A1202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_ _-_ _-_ _ _ _</w:t>
                      </w:r>
                    </w:p>
                  </w:txbxContent>
                </v:textbox>
              </v:shape>
            </w:pict>
          </mc:Fallback>
        </mc:AlternateContent>
      </w:r>
    </w:p>
    <w:p w:rsidR="0075404A" w:rsidRPr="006E5440" w:rsidRDefault="0075404A">
      <w:bookmarkStart w:id="0" w:name="_GoBack"/>
      <w:bookmarkEnd w:id="0"/>
    </w:p>
    <w:p w:rsidR="00D47FCC" w:rsidRPr="001665BE" w:rsidRDefault="00F14E52" w:rsidP="00695811">
      <w:pPr>
        <w:spacing w:before="240"/>
      </w:pPr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5EFCC65" wp14:editId="6B811408">
                <wp:simplePos x="0" y="0"/>
                <wp:positionH relativeFrom="column">
                  <wp:posOffset>3876675</wp:posOffset>
                </wp:positionH>
                <wp:positionV relativeFrom="paragraph">
                  <wp:posOffset>41910</wp:posOffset>
                </wp:positionV>
                <wp:extent cx="2486025" cy="1219200"/>
                <wp:effectExtent l="0" t="0" r="9525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Adresat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 xml:space="preserve">Imię i nazwisko </w:t>
                            </w:r>
                          </w:p>
                          <w:p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>ul. ……………………..</w:t>
                            </w:r>
                          </w:p>
                          <w:p w:rsidR="00EE482F" w:rsidRPr="008B1D53" w:rsidRDefault="00EE482F" w:rsidP="00EE482F">
                            <w:pPr>
                              <w:spacing w:after="0" w:line="240" w:lineRule="auto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Kod pocztowy, Miasto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FCC65" id="_x0000_s1028" type="#_x0000_t202" style="position:absolute;margin-left:305.25pt;margin-top:3.3pt;width:195.75pt;height:9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" stroked="f">
                <v:textbox>
                  <w:txbxContent>
                    <w:p w:rsidR="00EE482F" w:rsidRDefault="00EE482F" w:rsidP="00EE482F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Adresat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 xml:space="preserve">Imię i nazwisko </w:t>
                      </w:r>
                    </w:p>
                    <w:p w:rsidR="00EE482F" w:rsidRDefault="00EE482F" w:rsidP="00EE482F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>ul. ……………………..</w:t>
                      </w:r>
                    </w:p>
                    <w:p w:rsidR="00EE482F" w:rsidRPr="008B1D53" w:rsidRDefault="00EE482F" w:rsidP="00EE482F">
                      <w:pPr>
                        <w:spacing w:after="0" w:line="240" w:lineRule="auto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Kod pocztowy, Miasto</w:t>
                      </w:r>
                    </w:p>
                  </w:txbxContent>
                </v:textbox>
              </v:shape>
            </w:pict>
          </mc:Fallback>
        </mc:AlternateContent>
      </w:r>
    </w:p>
    <w:p w:rsidR="0075404A" w:rsidRPr="001665BE" w:rsidRDefault="0075404A" w:rsidP="00000A11"/>
    <w:p w:rsidR="00F14E52" w:rsidRDefault="001002A6" w:rsidP="00B00934">
      <w:pPr>
        <w:ind w:left="1701" w:right="-284"/>
        <w:jc w:val="both"/>
      </w:pPr>
      <w:r w:rsidRPr="001665BE">
        <w:t xml:space="preserve">       </w:t>
      </w:r>
    </w:p>
    <w:p w:rsidR="00F14E52" w:rsidRDefault="00F14E52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2D51A59F" wp14:editId="304B8A26">
                <wp:simplePos x="0" y="0"/>
                <wp:positionH relativeFrom="column">
                  <wp:posOffset>-548005</wp:posOffset>
                </wp:positionH>
                <wp:positionV relativeFrom="paragraph">
                  <wp:posOffset>211455</wp:posOffset>
                </wp:positionV>
                <wp:extent cx="1438910" cy="6943725"/>
                <wp:effectExtent l="0" t="0" r="8890" b="9525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694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936FC" w:rsidP="002E0293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Funkcja / Stanowisko</w:t>
                            </w:r>
                          </w:p>
                          <w:p w:rsidR="005444EC" w:rsidRPr="00507C7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Tytuł naukowy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Imię i Nazwisko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Śląski Uniwersytet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Medyczny w Katowicach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Rektorat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Ul. Poniatowskiego 15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40-055 Katowice</w:t>
                            </w:r>
                          </w:p>
                          <w:p w:rsidR="005444EC" w:rsidRPr="00B70831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7083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:rsidR="005444EC" w:rsidRPr="002E0293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tel.: </w:t>
                            </w:r>
                            <w:r w:rsidR="00DF52E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(+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48 32)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             tel.: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+48 32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</w:p>
                          <w:p w:rsidR="005936FC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="005936FC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</w:t>
                            </w:r>
                          </w:p>
                          <w:p w:rsidR="005936FC" w:rsidRDefault="004A0220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7" w:history="1">
                              <w:r w:rsidR="005936FC" w:rsidRPr="004F0687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  <w:lang w:val="en-US"/>
                                </w:rPr>
                                <w:t>nazwa@sum.edu.pl</w:t>
                              </w:r>
                            </w:hyperlink>
                          </w:p>
                          <w:p w:rsidR="005936FC" w:rsidRDefault="004A0220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8" w:history="1">
                              <w:r w:rsidR="005936FC" w:rsidRPr="004F0687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  <w:lang w:val="en-US"/>
                                </w:rPr>
                                <w:t>www.sum.edu.pl</w:t>
                              </w:r>
                            </w:hyperlink>
                            <w:r w:rsidR="005936FC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:rsidR="005444EC" w:rsidRPr="005936FC" w:rsidRDefault="005936FC" w:rsidP="005936FC">
                            <w:pPr>
                              <w:spacing w:after="0"/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u w:val="none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</w:t>
                            </w:r>
                          </w:p>
                          <w:p w:rsidR="00B20C57" w:rsidRPr="00B20C57" w:rsidRDefault="00B20C57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u w:val="single"/>
                                <w:lang w:val="en-US"/>
                              </w:rPr>
                            </w:pPr>
                          </w:p>
                          <w:p w:rsidR="00625F71" w:rsidRDefault="00625F7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936FC" w:rsidRDefault="005936F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A598F" w:rsidRDefault="008A598F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A598F" w:rsidRDefault="008A598F" w:rsidP="008A598F">
                            <w:pP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022031" w:rsidRDefault="008A598F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  <w:lang w:val="en-US"/>
                              </w:rPr>
                              <w:drawing>
                                <wp:inline distT="0" distB="0" distL="0" distR="0">
                                  <wp:extent cx="1245600" cy="846000"/>
                                  <wp:effectExtent l="0" t="0" r="0" b="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HR_01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5600" cy="84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2031" w:rsidRDefault="0002203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Pr="00916A99" w:rsidRDefault="005444EC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1A59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43.15pt;margin-top:16.65pt;width:113.3pt;height:546.7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" stroked="f">
                <v:textbox>
                  <w:txbxContent>
                    <w:p w:rsidR="005444EC" w:rsidRDefault="005936FC" w:rsidP="002E0293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Funkcja / Stanowisko</w:t>
                      </w:r>
                    </w:p>
                    <w:p w:rsidR="005444EC" w:rsidRPr="00507C7C" w:rsidRDefault="005444EC" w:rsidP="002E0293">
                      <w:pPr>
                        <w:jc w:val="right"/>
                        <w:rPr>
                          <w:rFonts w:ascii="Ubuntu Condensed" w:hAnsi="Ubuntu Condensed"/>
                        </w:rPr>
                      </w:pP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Tytuł naukowy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Imię i Nazwisko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Śląski Uniwersytet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Medyczny w Katowicach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Rektorat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Ul. Poniatowskiego 15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40-055 Katowice</w:t>
                      </w:r>
                    </w:p>
                    <w:p w:rsidR="005444EC" w:rsidRPr="00B70831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B7083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:rsidR="005444EC" w:rsidRPr="002E0293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tel.: </w:t>
                      </w:r>
                      <w:r w:rsidR="00DF52E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(+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48 32)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             tel.: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+48 32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</w:p>
                    <w:p w:rsidR="005936FC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="005936FC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</w:t>
                      </w:r>
                    </w:p>
                    <w:p w:rsidR="005936FC" w:rsidRDefault="004A0220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hyperlink r:id="rId10" w:history="1">
                        <w:r w:rsidR="005936FC" w:rsidRPr="004F0687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  <w:lang w:val="en-US"/>
                          </w:rPr>
                          <w:t>nazwa@sum.edu.pl</w:t>
                        </w:r>
                      </w:hyperlink>
                    </w:p>
                    <w:p w:rsidR="005936FC" w:rsidRDefault="004A0220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hyperlink r:id="rId11" w:history="1">
                        <w:r w:rsidR="005936FC" w:rsidRPr="004F0687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  <w:lang w:val="en-US"/>
                          </w:rPr>
                          <w:t>www.sum.edu.pl</w:t>
                        </w:r>
                      </w:hyperlink>
                      <w:r w:rsidR="005936FC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:rsidR="005444EC" w:rsidRPr="005936FC" w:rsidRDefault="005936FC" w:rsidP="005936FC">
                      <w:pPr>
                        <w:spacing w:after="0"/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u w:val="none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</w:t>
                      </w:r>
                    </w:p>
                    <w:p w:rsidR="00B20C57" w:rsidRPr="00B20C57" w:rsidRDefault="00B20C57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u w:val="single"/>
                          <w:lang w:val="en-US"/>
                        </w:rPr>
                      </w:pPr>
                    </w:p>
                    <w:p w:rsidR="00625F71" w:rsidRDefault="00625F7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936FC" w:rsidRDefault="005936F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8A598F" w:rsidRDefault="008A598F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8A598F" w:rsidRDefault="008A598F" w:rsidP="008A598F">
                      <w:pP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022031" w:rsidRDefault="008A598F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  <w:lang w:val="en-US"/>
                        </w:rPr>
                        <w:drawing>
                          <wp:inline distT="0" distB="0" distL="0" distR="0">
                            <wp:extent cx="1245600" cy="846000"/>
                            <wp:effectExtent l="0" t="0" r="0" b="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HR_01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5600" cy="84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2031" w:rsidRDefault="0002203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Pr="00916A99" w:rsidRDefault="005444EC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A11" w:rsidRPr="001665BE" w:rsidRDefault="005444EC" w:rsidP="009C1E22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Zwrot grzecznościowy, </w:t>
      </w:r>
    </w:p>
    <w:p w:rsidR="005444EC" w:rsidRDefault="005444EC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1E22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665BE">
        <w:rPr>
          <w:rFonts w:ascii="Ubuntu Light" w:hAnsi="Ubuntu Light"/>
          <w:sz w:val="18"/>
          <w:szCs w:val="18"/>
        </w:rPr>
        <w:t>……</w:t>
      </w:r>
    </w:p>
    <w:p w:rsidR="009C1E22" w:rsidRPr="001665BE" w:rsidRDefault="009C1E22" w:rsidP="009C1E22">
      <w:pPr>
        <w:ind w:right="-284"/>
        <w:jc w:val="both"/>
        <w:rPr>
          <w:rFonts w:ascii="Ubuntu Light" w:hAnsi="Ubuntu Light"/>
          <w:sz w:val="18"/>
          <w:szCs w:val="18"/>
        </w:rPr>
      </w:pP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  <w:t>Końcowy zwrot grzecznościowy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1002A6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1002A6" w:rsidP="00B00934">
      <w:pPr>
        <w:ind w:left="1701" w:right="-284"/>
        <w:rPr>
          <w:rFonts w:ascii="Ubuntu Light" w:hAnsi="Ubuntu Light"/>
          <w:sz w:val="18"/>
          <w:szCs w:val="18"/>
        </w:rPr>
      </w:pPr>
    </w:p>
    <w:p w:rsidR="0075404A" w:rsidRPr="001665BE" w:rsidRDefault="0075404A" w:rsidP="00B00934">
      <w:pPr>
        <w:ind w:left="1701"/>
      </w:pPr>
      <w:r w:rsidRPr="001665BE">
        <w:t xml:space="preserve">                  </w:t>
      </w:r>
    </w:p>
    <w:sectPr w:rsidR="0075404A" w:rsidRPr="001665BE" w:rsidSect="00695811">
      <w:headerReference w:type="default" r:id="rId12"/>
      <w:pgSz w:w="11906" w:h="16838" w:code="9"/>
      <w:pgMar w:top="1417" w:right="1417" w:bottom="1417" w:left="141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832" w:rsidRDefault="007D6832" w:rsidP="0004169C">
      <w:pPr>
        <w:spacing w:after="0" w:line="240" w:lineRule="auto"/>
      </w:pPr>
      <w:r>
        <w:separator/>
      </w:r>
    </w:p>
  </w:endnote>
  <w:endnote w:type="continuationSeparator" w:id="0">
    <w:p w:rsidR="007D6832" w:rsidRDefault="007D6832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832" w:rsidRDefault="007D6832" w:rsidP="0004169C">
      <w:pPr>
        <w:spacing w:after="0" w:line="240" w:lineRule="auto"/>
      </w:pPr>
      <w:r>
        <w:separator/>
      </w:r>
    </w:p>
  </w:footnote>
  <w:footnote w:type="continuationSeparator" w:id="0">
    <w:p w:rsidR="007D6832" w:rsidRDefault="007D6832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4EC" w:rsidRPr="00F14E52" w:rsidRDefault="00651E14" w:rsidP="00F14E52">
    <w:pPr>
      <w:pStyle w:val="Nagwek"/>
      <w:tabs>
        <w:tab w:val="left" w:pos="938"/>
      </w:tabs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-486896</wp:posOffset>
          </wp:positionH>
          <wp:positionV relativeFrom="paragraph">
            <wp:posOffset>-415925</wp:posOffset>
          </wp:positionV>
          <wp:extent cx="2527935" cy="955040"/>
          <wp:effectExtent l="0" t="0" r="5715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yp_pl_wersja z nazwą_czterowierszowa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935" cy="955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4E52">
      <w:rPr>
        <w:noProof/>
      </w:rPr>
      <w:drawing>
        <wp:anchor distT="0" distB="0" distL="114300" distR="114300" simplePos="0" relativeHeight="251622400" behindDoc="0" locked="0" layoutInCell="1" allowOverlap="1">
          <wp:simplePos x="0" y="0"/>
          <wp:positionH relativeFrom="column">
            <wp:posOffset>5072380</wp:posOffset>
          </wp:positionH>
          <wp:positionV relativeFrom="paragraph">
            <wp:posOffset>-272415</wp:posOffset>
          </wp:positionV>
          <wp:extent cx="485775" cy="610235"/>
          <wp:effectExtent l="0" t="0" r="9525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4EC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93"/>
    <w:rsid w:val="00000A11"/>
    <w:rsid w:val="00022031"/>
    <w:rsid w:val="00024710"/>
    <w:rsid w:val="00037B94"/>
    <w:rsid w:val="0004169C"/>
    <w:rsid w:val="000606AE"/>
    <w:rsid w:val="00066A5F"/>
    <w:rsid w:val="000C1232"/>
    <w:rsid w:val="001002A6"/>
    <w:rsid w:val="00121E41"/>
    <w:rsid w:val="00137131"/>
    <w:rsid w:val="001665BE"/>
    <w:rsid w:val="001B0494"/>
    <w:rsid w:val="002227E8"/>
    <w:rsid w:val="002434A6"/>
    <w:rsid w:val="0025621F"/>
    <w:rsid w:val="00271568"/>
    <w:rsid w:val="002A345E"/>
    <w:rsid w:val="002E0293"/>
    <w:rsid w:val="0030522E"/>
    <w:rsid w:val="00386D24"/>
    <w:rsid w:val="00392095"/>
    <w:rsid w:val="003C1454"/>
    <w:rsid w:val="003F7B42"/>
    <w:rsid w:val="004422CC"/>
    <w:rsid w:val="004A0220"/>
    <w:rsid w:val="004C19DD"/>
    <w:rsid w:val="004D35A6"/>
    <w:rsid w:val="004F31AF"/>
    <w:rsid w:val="00507C7C"/>
    <w:rsid w:val="005444EC"/>
    <w:rsid w:val="005936FC"/>
    <w:rsid w:val="006112E2"/>
    <w:rsid w:val="006256B1"/>
    <w:rsid w:val="00625F71"/>
    <w:rsid w:val="00651E14"/>
    <w:rsid w:val="00695811"/>
    <w:rsid w:val="006B0C2E"/>
    <w:rsid w:val="006B4728"/>
    <w:rsid w:val="006E4FE1"/>
    <w:rsid w:val="006E5440"/>
    <w:rsid w:val="006F2ACE"/>
    <w:rsid w:val="006F4E17"/>
    <w:rsid w:val="00747DE5"/>
    <w:rsid w:val="0075404A"/>
    <w:rsid w:val="00777201"/>
    <w:rsid w:val="007C439A"/>
    <w:rsid w:val="007D2A9E"/>
    <w:rsid w:val="007D6832"/>
    <w:rsid w:val="007E782D"/>
    <w:rsid w:val="007F1AFE"/>
    <w:rsid w:val="00847214"/>
    <w:rsid w:val="00847A58"/>
    <w:rsid w:val="00884C5A"/>
    <w:rsid w:val="008A598F"/>
    <w:rsid w:val="008B1D53"/>
    <w:rsid w:val="00900096"/>
    <w:rsid w:val="00916A99"/>
    <w:rsid w:val="00951E9C"/>
    <w:rsid w:val="009547B1"/>
    <w:rsid w:val="009845B4"/>
    <w:rsid w:val="0099552A"/>
    <w:rsid w:val="009B1D89"/>
    <w:rsid w:val="009C1E22"/>
    <w:rsid w:val="00A00E09"/>
    <w:rsid w:val="00A01465"/>
    <w:rsid w:val="00A12024"/>
    <w:rsid w:val="00A35F0D"/>
    <w:rsid w:val="00A666A2"/>
    <w:rsid w:val="00A7225D"/>
    <w:rsid w:val="00A808BC"/>
    <w:rsid w:val="00AC7F51"/>
    <w:rsid w:val="00AF29E1"/>
    <w:rsid w:val="00B00934"/>
    <w:rsid w:val="00B0210C"/>
    <w:rsid w:val="00B04CE0"/>
    <w:rsid w:val="00B20C57"/>
    <w:rsid w:val="00B343D9"/>
    <w:rsid w:val="00B420B7"/>
    <w:rsid w:val="00B70831"/>
    <w:rsid w:val="00B819C3"/>
    <w:rsid w:val="00BC2FBE"/>
    <w:rsid w:val="00C43A8E"/>
    <w:rsid w:val="00C44639"/>
    <w:rsid w:val="00C51A3A"/>
    <w:rsid w:val="00CA6305"/>
    <w:rsid w:val="00CD2B51"/>
    <w:rsid w:val="00CF5753"/>
    <w:rsid w:val="00D47F73"/>
    <w:rsid w:val="00D47FCC"/>
    <w:rsid w:val="00D81BDF"/>
    <w:rsid w:val="00D82C89"/>
    <w:rsid w:val="00D857CD"/>
    <w:rsid w:val="00DA004E"/>
    <w:rsid w:val="00DC099C"/>
    <w:rsid w:val="00DD21D0"/>
    <w:rsid w:val="00DE405F"/>
    <w:rsid w:val="00DF2B6A"/>
    <w:rsid w:val="00DF52E1"/>
    <w:rsid w:val="00E00D61"/>
    <w:rsid w:val="00E43631"/>
    <w:rsid w:val="00E83368"/>
    <w:rsid w:val="00EC6390"/>
    <w:rsid w:val="00EE2408"/>
    <w:rsid w:val="00EE482F"/>
    <w:rsid w:val="00EE7196"/>
    <w:rsid w:val="00F14E52"/>
    <w:rsid w:val="00F8714E"/>
    <w:rsid w:val="00FD09BA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FAD971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.edu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zwa@sum.edu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um.edu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azwa@sum.edu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04FE3-E04D-4F75-86E5-90FD2BCC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5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Magdalena Myśliwiec-Miemiec</cp:lastModifiedBy>
  <cp:revision>3</cp:revision>
  <cp:lastPrinted>2023-01-04T08:35:00Z</cp:lastPrinted>
  <dcterms:created xsi:type="dcterms:W3CDTF">2023-01-04T08:20:00Z</dcterms:created>
  <dcterms:modified xsi:type="dcterms:W3CDTF">2023-01-04T14:36:00Z</dcterms:modified>
</cp:coreProperties>
</file>