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28" w:rsidRPr="001665BE" w:rsidRDefault="0075404A" w:rsidP="00F8714E">
      <w:pPr>
        <w:tabs>
          <w:tab w:val="left" w:pos="1372"/>
        </w:tabs>
      </w:pPr>
      <w:r w:rsidRPr="001665BE">
        <w:t xml:space="preserve">                                 </w:t>
      </w:r>
    </w:p>
    <w:p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Załącznik Nr 1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F0222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do Zarządzenia Nr …../2023</w:t>
      </w:r>
    </w:p>
    <w:p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z dnia ………………………… </w:t>
      </w:r>
    </w:p>
    <w:p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Rektora SUM </w:t>
      </w:r>
    </w:p>
    <w:p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stanowiący Załącznik Nr 20</w:t>
      </w:r>
      <w:r w:rsidR="00A7225D">
        <w:rPr>
          <w:rFonts w:ascii="Times New Roman" w:hAnsi="Times New Roman" w:cs="Times New Roman"/>
          <w:sz w:val="18"/>
          <w:szCs w:val="18"/>
        </w:rPr>
        <w:t>a</w:t>
      </w:r>
      <w:r w:rsidRPr="00F0222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AF29E1" w:rsidRPr="00F0222B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do Zarządzenia Nr 127/2016 z dnia 23.08.2016 </w:t>
      </w:r>
    </w:p>
    <w:p w:rsidR="0075404A" w:rsidRPr="00695811" w:rsidRDefault="0075404A">
      <w:pPr>
        <w:rPr>
          <w:b/>
        </w:rPr>
      </w:pPr>
    </w:p>
    <w:p w:rsidR="0075404A" w:rsidRPr="001665BE" w:rsidRDefault="00F14E52"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DBD9BA" wp14:editId="2F3C6D71">
                <wp:simplePos x="0" y="0"/>
                <wp:positionH relativeFrom="column">
                  <wp:posOffset>1003300</wp:posOffset>
                </wp:positionH>
                <wp:positionV relativeFrom="paragraph">
                  <wp:posOffset>130810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BD9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9pt;margin-top:10.3pt;width:127.5pt;height:18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F5CB8" wp14:editId="65D4E26C">
                <wp:simplePos x="0" y="0"/>
                <wp:positionH relativeFrom="column">
                  <wp:posOffset>3867150</wp:posOffset>
                </wp:positionH>
                <wp:positionV relativeFrom="paragraph">
                  <wp:posOffset>126365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Pr="00A12024" w:rsidRDefault="00EE482F" w:rsidP="00EE482F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5CB8" id="_x0000_s1027" type="#_x0000_t202" style="position:absolute;margin-left:304.5pt;margin-top:9.95pt;width:10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HuJQIAACc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" stroked="f">
                <v:textbox>
                  <w:txbxContent>
                    <w:p w:rsidR="00EE482F" w:rsidRPr="00A12024" w:rsidRDefault="00EE482F" w:rsidP="00EE482F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</w:p>
    <w:p w:rsidR="0075404A" w:rsidRPr="006E5440" w:rsidRDefault="0075404A">
      <w:bookmarkStart w:id="0" w:name="_GoBack"/>
      <w:bookmarkEnd w:id="0"/>
    </w:p>
    <w:p w:rsidR="00D47FCC" w:rsidRPr="001665BE" w:rsidRDefault="00F14E52" w:rsidP="00695811">
      <w:pPr>
        <w:spacing w:before="240"/>
      </w:pP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EFCC65" wp14:editId="6B811408">
                <wp:simplePos x="0" y="0"/>
                <wp:positionH relativeFrom="column">
                  <wp:posOffset>3876675</wp:posOffset>
                </wp:positionH>
                <wp:positionV relativeFrom="paragraph">
                  <wp:posOffset>41910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CC65" id="_x0000_s1028" type="#_x0000_t202" style="position:absolute;margin-left:305.25pt;margin-top:3.3pt;width:195.75pt;height:9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" stroked="f">
                <v:textbox>
                  <w:txbxContent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EE482F" w:rsidRPr="008B1D53" w:rsidRDefault="00EE482F" w:rsidP="00EE482F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</w:p>
    <w:p w:rsidR="0075404A" w:rsidRPr="001665BE" w:rsidRDefault="0075404A" w:rsidP="00000A11"/>
    <w:p w:rsidR="00F14E52" w:rsidRDefault="001002A6" w:rsidP="00B00934">
      <w:pPr>
        <w:ind w:left="1701" w:right="-284"/>
        <w:jc w:val="both"/>
      </w:pPr>
      <w:r w:rsidRPr="001665BE">
        <w:t xml:space="preserve">       </w:t>
      </w:r>
    </w:p>
    <w:p w:rsidR="00F14E52" w:rsidRDefault="00F14E52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D51A59F" wp14:editId="304B8A26">
                <wp:simplePos x="0" y="0"/>
                <wp:positionH relativeFrom="column">
                  <wp:posOffset>-548005</wp:posOffset>
                </wp:positionH>
                <wp:positionV relativeFrom="paragraph">
                  <wp:posOffset>211455</wp:posOffset>
                </wp:positionV>
                <wp:extent cx="1438910" cy="6943725"/>
                <wp:effectExtent l="0" t="0" r="8890" b="952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:rsidR="005444EC" w:rsidRPr="00B70831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083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2E0293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tel.: </w:t>
                            </w:r>
                            <w:r w:rsidR="00DF52E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(+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48 32)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         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+48 32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5936FC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5936FC" w:rsidRDefault="004A0220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7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nazwa@sum.edu.pl</w:t>
                              </w:r>
                            </w:hyperlink>
                          </w:p>
                          <w:p w:rsidR="005936FC" w:rsidRDefault="004A0220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8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www.sum.edu.pl</w:t>
                              </w:r>
                            </w:hyperlink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5936FC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B20C57" w:rsidRPr="00B20C5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625F71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936FC" w:rsidRDefault="005936F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A598F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A598F" w:rsidRDefault="008A598F" w:rsidP="008A598F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drawing>
                                <wp:inline distT="0" distB="0" distL="0" distR="0">
                                  <wp:extent cx="1245600" cy="846000"/>
                                  <wp:effectExtent l="0" t="0" r="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R_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600" cy="84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A5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3.15pt;margin-top:16.65pt;width:113.3pt;height:546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" stroked="f">
                <v:textbox>
                  <w:txbxContent>
                    <w:p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:rsidR="005444EC" w:rsidRPr="00B70831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B7083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2E0293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tel.: </w:t>
                      </w:r>
                      <w:r w:rsidR="00DF52E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(+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48 32)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         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+48 32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</w:p>
                    <w:p w:rsidR="005936FC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</w:t>
                      </w:r>
                    </w:p>
                    <w:p w:rsidR="005936FC" w:rsidRDefault="004A0220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0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nazwa@sum.edu.pl</w:t>
                        </w:r>
                      </w:hyperlink>
                    </w:p>
                    <w:p w:rsidR="005936FC" w:rsidRDefault="004A0220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1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www.sum.edu.pl</w:t>
                        </w:r>
                      </w:hyperlink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5936FC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</w:t>
                      </w:r>
                    </w:p>
                    <w:p w:rsidR="00B20C57" w:rsidRPr="00B20C5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625F71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936FC" w:rsidRDefault="005936F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8A598F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8A598F" w:rsidRDefault="008A598F" w:rsidP="008A598F">
                      <w:pP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  <w:lang w:val="en-US"/>
                        </w:rPr>
                        <w:drawing>
                          <wp:inline distT="0" distB="0" distL="0" distR="0">
                            <wp:extent cx="1245600" cy="846000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R_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600" cy="8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A11" w:rsidRPr="001665BE" w:rsidRDefault="005444EC" w:rsidP="009C1E22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5444EC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C1E22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</w:t>
      </w:r>
    </w:p>
    <w:p w:rsidR="009C1E22" w:rsidRPr="001665BE" w:rsidRDefault="009C1E22" w:rsidP="009C1E22">
      <w:pPr>
        <w:ind w:right="-284"/>
        <w:jc w:val="both"/>
        <w:rPr>
          <w:rFonts w:ascii="Ubuntu Light" w:hAnsi="Ubuntu Light"/>
          <w:sz w:val="18"/>
          <w:szCs w:val="18"/>
        </w:rPr>
      </w:pP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t xml:space="preserve">                  </w:t>
      </w:r>
    </w:p>
    <w:sectPr w:rsidR="0075404A" w:rsidRPr="001665BE" w:rsidSect="00695811">
      <w:headerReference w:type="default" r:id="rId12"/>
      <w:pgSz w:w="11906" w:h="16838" w:code="9"/>
      <w:pgMar w:top="1417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832" w:rsidRDefault="007D6832" w:rsidP="0004169C">
      <w:pPr>
        <w:spacing w:after="0" w:line="240" w:lineRule="auto"/>
      </w:pPr>
      <w:r>
        <w:separator/>
      </w:r>
    </w:p>
  </w:endnote>
  <w:endnote w:type="continuationSeparator" w:id="0">
    <w:p w:rsidR="007D6832" w:rsidRDefault="007D6832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832" w:rsidRDefault="007D6832" w:rsidP="0004169C">
      <w:pPr>
        <w:spacing w:after="0" w:line="240" w:lineRule="auto"/>
      </w:pPr>
      <w:r>
        <w:separator/>
      </w:r>
    </w:p>
  </w:footnote>
  <w:footnote w:type="continuationSeparator" w:id="0">
    <w:p w:rsidR="007D6832" w:rsidRDefault="007D6832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4EC" w:rsidRPr="00F14E52" w:rsidRDefault="00651E14" w:rsidP="00F14E52">
    <w:pPr>
      <w:pStyle w:val="Nagwek"/>
      <w:tabs>
        <w:tab w:val="left" w:pos="938"/>
      </w:tabs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-486896</wp:posOffset>
          </wp:positionH>
          <wp:positionV relativeFrom="paragraph">
            <wp:posOffset>-415925</wp:posOffset>
          </wp:positionV>
          <wp:extent cx="2527935" cy="955040"/>
          <wp:effectExtent l="0" t="0" r="571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yp_pl_wersja z nazwą_czterowierszow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E52">
      <w:rPr>
        <w:noProof/>
      </w:rPr>
      <w:drawing>
        <wp:anchor distT="0" distB="0" distL="114300" distR="114300" simplePos="0" relativeHeight="251622400" behindDoc="0" locked="0" layoutInCell="1" allowOverlap="1">
          <wp:simplePos x="0" y="0"/>
          <wp:positionH relativeFrom="column">
            <wp:posOffset>5072380</wp:posOffset>
          </wp:positionH>
          <wp:positionV relativeFrom="paragraph">
            <wp:posOffset>-272415</wp:posOffset>
          </wp:positionV>
          <wp:extent cx="485775" cy="610235"/>
          <wp:effectExtent l="0" t="0" r="952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4EC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665BE"/>
    <w:rsid w:val="001B0494"/>
    <w:rsid w:val="002227E8"/>
    <w:rsid w:val="002434A6"/>
    <w:rsid w:val="0025621F"/>
    <w:rsid w:val="00271568"/>
    <w:rsid w:val="002A345E"/>
    <w:rsid w:val="002E0293"/>
    <w:rsid w:val="0030522E"/>
    <w:rsid w:val="00386D24"/>
    <w:rsid w:val="00392095"/>
    <w:rsid w:val="003C1454"/>
    <w:rsid w:val="003F7B42"/>
    <w:rsid w:val="004422CC"/>
    <w:rsid w:val="004A0220"/>
    <w:rsid w:val="004C19DD"/>
    <w:rsid w:val="004D35A6"/>
    <w:rsid w:val="004F31AF"/>
    <w:rsid w:val="00507C7C"/>
    <w:rsid w:val="005444EC"/>
    <w:rsid w:val="005936FC"/>
    <w:rsid w:val="006112E2"/>
    <w:rsid w:val="006256B1"/>
    <w:rsid w:val="00625F71"/>
    <w:rsid w:val="00651E14"/>
    <w:rsid w:val="00695811"/>
    <w:rsid w:val="006B0C2E"/>
    <w:rsid w:val="006B4728"/>
    <w:rsid w:val="006E4FE1"/>
    <w:rsid w:val="006E5440"/>
    <w:rsid w:val="006F2ACE"/>
    <w:rsid w:val="006F4E17"/>
    <w:rsid w:val="00747DE5"/>
    <w:rsid w:val="0075404A"/>
    <w:rsid w:val="00777201"/>
    <w:rsid w:val="007C439A"/>
    <w:rsid w:val="007D2A9E"/>
    <w:rsid w:val="007D6832"/>
    <w:rsid w:val="007E782D"/>
    <w:rsid w:val="007F1AFE"/>
    <w:rsid w:val="00847214"/>
    <w:rsid w:val="00847A58"/>
    <w:rsid w:val="00884C5A"/>
    <w:rsid w:val="008A598F"/>
    <w:rsid w:val="008B1D53"/>
    <w:rsid w:val="00900096"/>
    <w:rsid w:val="00916A99"/>
    <w:rsid w:val="00951E9C"/>
    <w:rsid w:val="009547B1"/>
    <w:rsid w:val="009845B4"/>
    <w:rsid w:val="0099552A"/>
    <w:rsid w:val="009B1D89"/>
    <w:rsid w:val="009C1E22"/>
    <w:rsid w:val="00A00E09"/>
    <w:rsid w:val="00A01465"/>
    <w:rsid w:val="00A12024"/>
    <w:rsid w:val="00A35F0D"/>
    <w:rsid w:val="00A666A2"/>
    <w:rsid w:val="00A7225D"/>
    <w:rsid w:val="00A808BC"/>
    <w:rsid w:val="00AC7F51"/>
    <w:rsid w:val="00AF29E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C43A8E"/>
    <w:rsid w:val="00C44639"/>
    <w:rsid w:val="00C51A3A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C099C"/>
    <w:rsid w:val="00DD21D0"/>
    <w:rsid w:val="00DE405F"/>
    <w:rsid w:val="00DF2B6A"/>
    <w:rsid w:val="00DF52E1"/>
    <w:rsid w:val="00E00D61"/>
    <w:rsid w:val="00E43631"/>
    <w:rsid w:val="00E83368"/>
    <w:rsid w:val="00EC6390"/>
    <w:rsid w:val="00EE2408"/>
    <w:rsid w:val="00EE482F"/>
    <w:rsid w:val="00EE7196"/>
    <w:rsid w:val="00F14E52"/>
    <w:rsid w:val="00F8714E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FAD971"/>
  <w15:docId w15:val="{0656DEFC-C24D-460F-B431-F097455B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zwa@sum.edu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um.edu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azwa@sum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04FE3-E04D-4F75-86E5-90FD2BCC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5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Magdalena Myśliwiec-Miemiec</cp:lastModifiedBy>
  <cp:revision>3</cp:revision>
  <cp:lastPrinted>2023-01-04T08:35:00Z</cp:lastPrinted>
  <dcterms:created xsi:type="dcterms:W3CDTF">2023-01-04T08:20:00Z</dcterms:created>
  <dcterms:modified xsi:type="dcterms:W3CDTF">2023-01-04T14:36:00Z</dcterms:modified>
</cp:coreProperties>
</file>