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728" w:rsidRPr="001665BE" w:rsidRDefault="00FD1704" w:rsidP="00F8714E">
      <w:pPr>
        <w:tabs>
          <w:tab w:val="left" w:pos="1372"/>
        </w:tabs>
      </w:pPr>
      <w:r w:rsidRPr="00F5718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C0473E" wp14:editId="3A79D045">
                <wp:simplePos x="0" y="0"/>
                <wp:positionH relativeFrom="column">
                  <wp:posOffset>928370</wp:posOffset>
                </wp:positionH>
                <wp:positionV relativeFrom="paragraph">
                  <wp:posOffset>-614930</wp:posOffset>
                </wp:positionV>
                <wp:extent cx="0" cy="316660"/>
                <wp:effectExtent l="0" t="0" r="19050" b="26670"/>
                <wp:wrapNone/>
                <wp:docPr id="10" name="Łącznik prostoliniow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666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9212AE" id="Łącznik prostoliniowy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-48.4pt" to="73.1pt,-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" strokecolor="black [3040]" strokeweight=".25pt"/>
            </w:pict>
          </mc:Fallback>
        </mc:AlternateContent>
      </w:r>
      <w:r w:rsidR="004422C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DB7F7D" wp14:editId="12B69FAD">
                <wp:simplePos x="0" y="0"/>
                <wp:positionH relativeFrom="column">
                  <wp:posOffset>947420</wp:posOffset>
                </wp:positionH>
                <wp:positionV relativeFrom="paragraph">
                  <wp:posOffset>244475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7F7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4.6pt;margin-top:19.25pt;width:127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422C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186B58" wp14:editId="5ADACAFC">
                <wp:simplePos x="0" y="0"/>
                <wp:positionH relativeFrom="column">
                  <wp:posOffset>3547745</wp:posOffset>
                </wp:positionH>
                <wp:positionV relativeFrom="paragraph">
                  <wp:posOffset>572770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4422C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5444EC" w:rsidRPr="008B1D53" w:rsidRDefault="005444EC" w:rsidP="004422CC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6B58" id="_x0000_s1027" type="#_x0000_t202" style="position:absolute;margin-left:279.35pt;margin-top:45.1pt;width:195.75pt;height:9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" stroked="f">
                <v:textbox>
                  <w:txbxContent>
                    <w:p w:rsidR="005444E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4422C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5444EC" w:rsidRPr="008B1D53" w:rsidRDefault="005444EC" w:rsidP="004422CC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  <w:r w:rsidR="004422C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AA1259" wp14:editId="158EA0EC">
                <wp:simplePos x="0" y="0"/>
                <wp:positionH relativeFrom="column">
                  <wp:posOffset>3538220</wp:posOffset>
                </wp:positionH>
                <wp:positionV relativeFrom="paragraph">
                  <wp:posOffset>248920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A1259" id="_x0000_s1028" type="#_x0000_t202" style="position:absolute;margin-left:278.6pt;margin-top:19.6pt;width:1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</w:t>
      </w:r>
    </w:p>
    <w:p w:rsidR="0075404A" w:rsidRPr="001665BE" w:rsidRDefault="0075404A">
      <w:r w:rsidRPr="001665BE">
        <w:t xml:space="preserve">                                       </w:t>
      </w:r>
    </w:p>
    <w:p w:rsidR="0075404A" w:rsidRPr="001665BE" w:rsidRDefault="0075404A"/>
    <w:p w:rsidR="0075404A" w:rsidRPr="006E5440" w:rsidRDefault="0075404A"/>
    <w:p w:rsidR="00D47FCC" w:rsidRPr="001665BE" w:rsidRDefault="00D47FCC"/>
    <w:p w:rsidR="0075404A" w:rsidRPr="001665BE" w:rsidRDefault="00625F71" w:rsidP="00000A11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6C90EA6" wp14:editId="6A43A5A8">
                <wp:simplePos x="0" y="0"/>
                <wp:positionH relativeFrom="column">
                  <wp:posOffset>-549910</wp:posOffset>
                </wp:positionH>
                <wp:positionV relativeFrom="paragraph">
                  <wp:posOffset>236220</wp:posOffset>
                </wp:positionV>
                <wp:extent cx="1543049" cy="6838314"/>
                <wp:effectExtent l="0" t="0" r="635" b="127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49" cy="68383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Pełna obowiązująca nazwa jednostki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444EC" w:rsidRPr="00EE7196" w:rsidRDefault="005444EC" w:rsidP="00916A99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Kod pocztowy , Miasto,                                     ul. Nazwa oraz nr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br/>
                            </w:r>
                            <w:hyperlink r:id="rId6" w:history="1">
                              <w:r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</w:rPr>
                                <w:t>www.sum.edu.pl</w:t>
                              </w:r>
                            </w:hyperlink>
                          </w:p>
                          <w:p w:rsidR="005444EC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346A47" w:rsidRDefault="005444EC" w:rsidP="00346A4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STANOWISKO                                          Imię Nazwisko   </w:t>
                            </w:r>
                          </w:p>
                          <w:p w:rsidR="005444EC" w:rsidRDefault="005444EC" w:rsidP="00346A4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fax: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5444EC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5444EC" w:rsidRPr="00B70831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083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SEKRETARIAT                      </w:t>
                            </w:r>
                          </w:p>
                          <w:p w:rsidR="005444EC" w:rsidRPr="002E0293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tel.: </w:t>
                            </w:r>
                            <w:r w:rsidR="00DF52E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(+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48 32)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         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+48 32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5444EC" w:rsidRDefault="005444EC" w:rsidP="00B20C57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fax: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xxx xx </w:t>
                            </w:r>
                            <w:proofErr w:type="spellStart"/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</w:t>
                            </w:r>
                            <w:hyperlink r:id="rId7" w:history="1">
                              <w:r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B20C57" w:rsidRPr="00B20C5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625F71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44516" w:rsidRDefault="00C44516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D453A4" w:rsidRDefault="00D453A4" w:rsidP="00D453A4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AD4725" w:rsidRDefault="00AD4725" w:rsidP="00D453A4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AD4725" w:rsidRPr="00916A99" w:rsidRDefault="00AD4725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FC03C3" w:rsidP="008D7F4F">
                            <w:pPr>
                              <w:ind w:right="255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822115"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42461557" wp14:editId="15AD7B9B">
                                  <wp:extent cx="1261110" cy="854990"/>
                                  <wp:effectExtent l="0" t="0" r="0" b="2540"/>
                                  <wp:docPr id="4" name="Obraz 4" descr="C:\Users\jskolik\AppData\Local\Temp\hr carno-biał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skolik\AppData\Local\Temp\hr carno-biał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1110" cy="85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90EA6" id="_x0000_s1029" type="#_x0000_t202" style="position:absolute;margin-left:-43.3pt;margin-top:18.6pt;width:121.5pt;height:538.4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" stroked="f">
                <v:textbox>
                  <w:txbxContent>
                    <w:p w:rsidR="005444EC" w:rsidRDefault="005444E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Pełna obowiązująca nazwa jednostki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444EC" w:rsidRPr="00EE7196" w:rsidRDefault="005444EC" w:rsidP="00916A99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Kod pocztowy , Miasto,                                     ul. Nazwa oraz nr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br/>
                      </w:r>
                      <w:hyperlink r:id="rId9" w:history="1">
                        <w:r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</w:rPr>
                          <w:t>www.sum.edu.pl</w:t>
                        </w:r>
                      </w:hyperlink>
                    </w:p>
                    <w:p w:rsidR="005444EC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346A47" w:rsidRDefault="005444EC" w:rsidP="00346A4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STANOWISKO                                          Imię Nazwisko   </w:t>
                      </w:r>
                    </w:p>
                    <w:p w:rsidR="005444EC" w:rsidRDefault="005444EC" w:rsidP="00346A4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fax: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:rsidR="005444EC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5444EC" w:rsidRPr="00B70831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B7083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SEKRETARIAT                      </w:t>
                      </w:r>
                    </w:p>
                    <w:p w:rsidR="005444EC" w:rsidRPr="002E0293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tel.: </w:t>
                      </w:r>
                      <w:r w:rsidR="00DF52E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(+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48 32)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         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+48 32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</w:p>
                    <w:p w:rsidR="005444EC" w:rsidRDefault="005444EC" w:rsidP="00B20C57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fax: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xxx xx </w:t>
                      </w:r>
                      <w:proofErr w:type="spellStart"/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</w:t>
                      </w:r>
                      <w:hyperlink r:id="rId10" w:history="1">
                        <w:r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B20C57" w:rsidRPr="00B20C5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625F71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C44516" w:rsidRDefault="00C44516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D453A4" w:rsidRDefault="00D453A4" w:rsidP="00D453A4">
                      <w:pP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AD4725" w:rsidRDefault="00AD4725" w:rsidP="00D453A4">
                      <w:pP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AD4725" w:rsidRPr="00916A99" w:rsidRDefault="00AD4725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FC03C3" w:rsidP="008D7F4F">
                      <w:pPr>
                        <w:ind w:right="255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822115"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42461557" wp14:editId="15AD7B9B">
                            <wp:extent cx="1261110" cy="854990"/>
                            <wp:effectExtent l="0" t="0" r="0" b="2540"/>
                            <wp:docPr id="4" name="Obraz 4" descr="C:\Users\jskolik\AppData\Local\Temp\hr carno-biał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skolik\AppData\Local\Temp\hr carno-biał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1110" cy="85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44EC" w:rsidRPr="001665BE" w:rsidRDefault="00F5718F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F5718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99241" wp14:editId="6CCC7B63">
                <wp:simplePos x="0" y="0"/>
                <wp:positionH relativeFrom="column">
                  <wp:posOffset>928370</wp:posOffset>
                </wp:positionH>
                <wp:positionV relativeFrom="paragraph">
                  <wp:posOffset>14605</wp:posOffset>
                </wp:positionV>
                <wp:extent cx="0" cy="6639560"/>
                <wp:effectExtent l="0" t="0" r="19050" b="2794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3956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94E239" id="Łącznik prostoliniowy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1.15pt" to="73.1pt,5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" strokecolor="black [3040]" strokeweight=".25pt"/>
            </w:pict>
          </mc:Fallback>
        </mc:AlternateContent>
      </w:r>
      <w:r w:rsidR="001002A6" w:rsidRPr="001665BE">
        <w:t xml:space="preserve">       </w:t>
      </w:r>
      <w:r w:rsidR="005444EC"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000A11" w:rsidRPr="001665BE" w:rsidRDefault="00000A11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   </w:t>
      </w:r>
      <w:r w:rsidR="005444EC" w:rsidRPr="001665BE">
        <w:rPr>
          <w:rFonts w:ascii="Ubuntu Light" w:hAnsi="Ubuntu Light"/>
          <w:sz w:val="18"/>
          <w:szCs w:val="18"/>
        </w:rPr>
        <w:tab/>
        <w:t>Tekst………………………………………………………………………………………………</w:t>
      </w:r>
    </w:p>
    <w:p w:rsidR="005444EC" w:rsidRPr="001665BE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3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8323E" w:rsidRDefault="00D8323E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2A6" w:rsidRPr="001665BE">
        <w:rPr>
          <w:rFonts w:ascii="Ubuntu Light" w:hAnsi="Ubuntu Light"/>
          <w:sz w:val="18"/>
          <w:szCs w:val="18"/>
        </w:rPr>
        <w:t xml:space="preserve">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t xml:space="preserve">                          </w:t>
      </w:r>
    </w:p>
    <w:sectPr w:rsidR="0075404A" w:rsidRPr="001665BE" w:rsidSect="00DC09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567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19" w:rsidRDefault="00400A1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19" w:rsidRDefault="00400A1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19" w:rsidRDefault="00400A1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19" w:rsidRDefault="00400A1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44EC" w:rsidRDefault="008D7F4F" w:rsidP="00000A11">
    <w:pPr>
      <w:pStyle w:val="Nagwek"/>
      <w:tabs>
        <w:tab w:val="left" w:pos="938"/>
      </w:tabs>
      <w:ind w:left="-510"/>
    </w:pPr>
    <w:r w:rsidRPr="002B6626">
      <w:rPr>
        <w:noProof/>
      </w:rPr>
      <w:drawing>
        <wp:anchor distT="0" distB="0" distL="114300" distR="114300" simplePos="0" relativeHeight="251668480" behindDoc="0" locked="0" layoutInCell="1" allowOverlap="1" wp14:anchorId="1A730CF3" wp14:editId="4AC47675">
          <wp:simplePos x="0" y="0"/>
          <wp:positionH relativeFrom="column">
            <wp:posOffset>-740410</wp:posOffset>
          </wp:positionH>
          <wp:positionV relativeFrom="paragraph">
            <wp:posOffset>-308610</wp:posOffset>
          </wp:positionV>
          <wp:extent cx="1652270" cy="697865"/>
          <wp:effectExtent l="0" t="0" r="5080" b="6985"/>
          <wp:wrapNone/>
          <wp:docPr id="2" name="Obraz 2" descr="C:\Users\jskolik\AppData\Local\Temp\sum_logo_blac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skolik\AppData\Local\Temp\sum_logo_black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270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B1169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D12E83" wp14:editId="12F22D9C">
              <wp:simplePos x="0" y="0"/>
              <wp:positionH relativeFrom="column">
                <wp:posOffset>4250038</wp:posOffset>
              </wp:positionH>
              <wp:positionV relativeFrom="paragraph">
                <wp:posOffset>-358140</wp:posOffset>
              </wp:positionV>
              <wp:extent cx="1760137" cy="794799"/>
              <wp:effectExtent l="0" t="0" r="0" b="5715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137" cy="794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00A19" w:rsidRDefault="00400A19" w:rsidP="00400A1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Załącznik Nr </w:t>
                          </w: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3a</w:t>
                          </w:r>
                          <w:bookmarkStart w:id="0" w:name="_GoBack"/>
                          <w:bookmarkEnd w:id="0"/>
                        </w:p>
                        <w:p w:rsidR="00400A19" w:rsidRDefault="00400A19" w:rsidP="00400A1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do Zarządzenia Nr 140/2017 </w:t>
                          </w:r>
                        </w:p>
                        <w:p w:rsidR="00400A19" w:rsidRDefault="00400A19" w:rsidP="00400A1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 dnia 08.09.2017 r.</w:t>
                          </w:r>
                        </w:p>
                        <w:p w:rsidR="00400A19" w:rsidRDefault="00400A19" w:rsidP="00400A19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Rektora SUM</w:t>
                          </w:r>
                        </w:p>
                        <w:p w:rsidR="00400A19" w:rsidRDefault="00400A19" w:rsidP="00400A19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  <w:p w:rsidR="00DB1169" w:rsidRPr="008B1D53" w:rsidRDefault="00DB1169" w:rsidP="00DB1169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12E8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34.65pt;margin-top:-28.2pt;width:138.6pt;height:6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" stroked="f">
              <v:textbox>
                <w:txbxContent>
                  <w:p w:rsidR="00400A19" w:rsidRDefault="00400A19" w:rsidP="00400A1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Załącznik Nr </w:t>
                    </w: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3a</w:t>
                    </w:r>
                    <w:bookmarkStart w:id="1" w:name="_GoBack"/>
                    <w:bookmarkEnd w:id="1"/>
                  </w:p>
                  <w:p w:rsidR="00400A19" w:rsidRDefault="00400A19" w:rsidP="00400A1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do Zarządzenia Nr 140/2017 </w:t>
                    </w:r>
                  </w:p>
                  <w:p w:rsidR="00400A19" w:rsidRDefault="00400A19" w:rsidP="00400A1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z dnia 08.09.2017 r.</w:t>
                    </w:r>
                  </w:p>
                  <w:p w:rsidR="00400A19" w:rsidRDefault="00400A19" w:rsidP="00400A19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Rektora SUM</w:t>
                    </w:r>
                  </w:p>
                  <w:p w:rsidR="00400A19" w:rsidRDefault="00400A19" w:rsidP="00400A19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  <w:p w:rsidR="00DB1169" w:rsidRPr="008B1D53" w:rsidRDefault="00DB1169" w:rsidP="00DB1169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AD472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77855F" wp14:editId="4D4471D7">
              <wp:simplePos x="0" y="0"/>
              <wp:positionH relativeFrom="column">
                <wp:posOffset>950595</wp:posOffset>
              </wp:positionH>
              <wp:positionV relativeFrom="paragraph">
                <wp:posOffset>-156210</wp:posOffset>
              </wp:positionV>
              <wp:extent cx="1536065" cy="489585"/>
              <wp:effectExtent l="0" t="0" r="6985" b="571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6B70" w:rsidRPr="00FF2ACC" w:rsidRDefault="00726B70" w:rsidP="00726B70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Uniwersytet</w:t>
                          </w:r>
                          <w:r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 xml:space="preserve"> </w:t>
                          </w: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Medyczny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77855F" id="_x0000_s1031" type="#_x0000_t202" style="position:absolute;left:0;text-align:left;margin-left:74.85pt;margin-top:-12.3pt;width:120.95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" stroked="f">
              <v:textbox>
                <w:txbxContent>
                  <w:p w:rsidR="00726B70" w:rsidRPr="00FF2ACC" w:rsidRDefault="00726B70" w:rsidP="00726B70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Śląski Uniwersytet</w:t>
                    </w:r>
                    <w:r>
                      <w:rPr>
                        <w:rFonts w:ascii="Ubuntu Condensed" w:hAnsi="Ubuntu Condensed"/>
                        <w:color w:val="000000" w:themeColor="text1"/>
                      </w:rPr>
                      <w:t xml:space="preserve"> </w:t>
                    </w: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Medyczny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3C1454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</w:p>
  <w:p w:rsidR="005444EC" w:rsidRDefault="005444EC" w:rsidP="006F4E1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0A19" w:rsidRDefault="00400A19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293"/>
    <w:rsid w:val="00000A11"/>
    <w:rsid w:val="00024710"/>
    <w:rsid w:val="00037B94"/>
    <w:rsid w:val="0004169C"/>
    <w:rsid w:val="00066A5F"/>
    <w:rsid w:val="000B6FBE"/>
    <w:rsid w:val="000C1232"/>
    <w:rsid w:val="001002A6"/>
    <w:rsid w:val="00121E41"/>
    <w:rsid w:val="00152E04"/>
    <w:rsid w:val="001665BE"/>
    <w:rsid w:val="002227E8"/>
    <w:rsid w:val="002434A6"/>
    <w:rsid w:val="00271568"/>
    <w:rsid w:val="002A345E"/>
    <w:rsid w:val="002E0293"/>
    <w:rsid w:val="0030522E"/>
    <w:rsid w:val="00346A47"/>
    <w:rsid w:val="00386D24"/>
    <w:rsid w:val="00392095"/>
    <w:rsid w:val="003C1454"/>
    <w:rsid w:val="003E024C"/>
    <w:rsid w:val="00400A19"/>
    <w:rsid w:val="004422CC"/>
    <w:rsid w:val="00460696"/>
    <w:rsid w:val="004C19DD"/>
    <w:rsid w:val="004C293A"/>
    <w:rsid w:val="004D35A6"/>
    <w:rsid w:val="004F31AF"/>
    <w:rsid w:val="00507C7C"/>
    <w:rsid w:val="005255C0"/>
    <w:rsid w:val="005444EC"/>
    <w:rsid w:val="005B56EB"/>
    <w:rsid w:val="005C3985"/>
    <w:rsid w:val="006112E2"/>
    <w:rsid w:val="006256B1"/>
    <w:rsid w:val="00625F71"/>
    <w:rsid w:val="006B0C2E"/>
    <w:rsid w:val="006B4728"/>
    <w:rsid w:val="006D4024"/>
    <w:rsid w:val="006E4FE1"/>
    <w:rsid w:val="006E5440"/>
    <w:rsid w:val="006F4E17"/>
    <w:rsid w:val="00726B70"/>
    <w:rsid w:val="00741D37"/>
    <w:rsid w:val="00747DE5"/>
    <w:rsid w:val="0075404A"/>
    <w:rsid w:val="00777201"/>
    <w:rsid w:val="007C439A"/>
    <w:rsid w:val="007D2A9E"/>
    <w:rsid w:val="007F1AFE"/>
    <w:rsid w:val="00847214"/>
    <w:rsid w:val="00847A58"/>
    <w:rsid w:val="00884C5A"/>
    <w:rsid w:val="008A72EF"/>
    <w:rsid w:val="008B1D53"/>
    <w:rsid w:val="008D7F4F"/>
    <w:rsid w:val="00900096"/>
    <w:rsid w:val="00916A99"/>
    <w:rsid w:val="00952B4D"/>
    <w:rsid w:val="009547B1"/>
    <w:rsid w:val="009845B4"/>
    <w:rsid w:val="00994BBF"/>
    <w:rsid w:val="009B1D89"/>
    <w:rsid w:val="00A00E09"/>
    <w:rsid w:val="00A01465"/>
    <w:rsid w:val="00A12024"/>
    <w:rsid w:val="00A35F0D"/>
    <w:rsid w:val="00A40D8C"/>
    <w:rsid w:val="00A808BC"/>
    <w:rsid w:val="00AC7F51"/>
    <w:rsid w:val="00AD4725"/>
    <w:rsid w:val="00B00934"/>
    <w:rsid w:val="00B0210C"/>
    <w:rsid w:val="00B04CE0"/>
    <w:rsid w:val="00B20C57"/>
    <w:rsid w:val="00B343D9"/>
    <w:rsid w:val="00B70831"/>
    <w:rsid w:val="00BC2FBE"/>
    <w:rsid w:val="00BE2362"/>
    <w:rsid w:val="00C43A8E"/>
    <w:rsid w:val="00C44516"/>
    <w:rsid w:val="00C44639"/>
    <w:rsid w:val="00CD2B51"/>
    <w:rsid w:val="00CF5753"/>
    <w:rsid w:val="00D453A4"/>
    <w:rsid w:val="00D47944"/>
    <w:rsid w:val="00D47F73"/>
    <w:rsid w:val="00D47FCC"/>
    <w:rsid w:val="00D81BDF"/>
    <w:rsid w:val="00D8323E"/>
    <w:rsid w:val="00D857CD"/>
    <w:rsid w:val="00DA004E"/>
    <w:rsid w:val="00DB1169"/>
    <w:rsid w:val="00DC099C"/>
    <w:rsid w:val="00DD21D0"/>
    <w:rsid w:val="00DE405F"/>
    <w:rsid w:val="00DF52E1"/>
    <w:rsid w:val="00E83368"/>
    <w:rsid w:val="00EC6390"/>
    <w:rsid w:val="00EE2408"/>
    <w:rsid w:val="00EE7196"/>
    <w:rsid w:val="00F5718F"/>
    <w:rsid w:val="00F63523"/>
    <w:rsid w:val="00F8714E"/>
    <w:rsid w:val="00FC03C3"/>
    <w:rsid w:val="00FD09BA"/>
    <w:rsid w:val="00FD1704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178BDFB"/>
  <w15:docId w15:val="{AE6A191A-0370-45D2-BC41-2A03C2D6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B1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nazwa@domena.pl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sum.edu.pl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mailto:nazwa@domena.pl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sum.edu.pl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3</TotalTime>
  <Pages>2</Pages>
  <Words>540</Words>
  <Characters>3244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Justyna Skolik</cp:lastModifiedBy>
  <cp:revision>7</cp:revision>
  <cp:lastPrinted>2017-09-08T10:07:00Z</cp:lastPrinted>
  <dcterms:created xsi:type="dcterms:W3CDTF">2017-09-08T08:50:00Z</dcterms:created>
  <dcterms:modified xsi:type="dcterms:W3CDTF">2017-09-12T11:48:00Z</dcterms:modified>
</cp:coreProperties>
</file>