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728" w:rsidRPr="001665BE" w:rsidRDefault="004422CC" w:rsidP="00F8714E">
      <w:pPr>
        <w:tabs>
          <w:tab w:val="left" w:pos="13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A59FE" wp14:editId="312B2D0E">
                <wp:simplePos x="0" y="0"/>
                <wp:positionH relativeFrom="column">
                  <wp:posOffset>947420</wp:posOffset>
                </wp:positionH>
                <wp:positionV relativeFrom="paragraph">
                  <wp:posOffset>244475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A59F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4.6pt;margin-top:19.25pt;width:127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0446A" wp14:editId="2BDD6290">
                <wp:simplePos x="0" y="0"/>
                <wp:positionH relativeFrom="column">
                  <wp:posOffset>3538220</wp:posOffset>
                </wp:positionH>
                <wp:positionV relativeFrom="paragraph">
                  <wp:posOffset>248920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446A" id="_x0000_s1027" type="#_x0000_t202" style="position:absolute;margin-left:278.6pt;margin-top:19.6pt;width:1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HuJQIAACc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</w:t>
      </w:r>
    </w:p>
    <w:p w:rsidR="0075404A" w:rsidRPr="001665BE" w:rsidRDefault="00254A2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3B6F1" wp14:editId="2F9DEF07">
                <wp:simplePos x="0" y="0"/>
                <wp:positionH relativeFrom="column">
                  <wp:posOffset>3552190</wp:posOffset>
                </wp:positionH>
                <wp:positionV relativeFrom="paragraph">
                  <wp:posOffset>253365</wp:posOffset>
                </wp:positionV>
                <wp:extent cx="2486025" cy="894080"/>
                <wp:effectExtent l="0" t="0" r="9525" b="127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4422C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5444EC" w:rsidRPr="008B1D53" w:rsidRDefault="005444EC" w:rsidP="004422CC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B6F1" id="_x0000_s1028" type="#_x0000_t202" style="position:absolute;margin-left:279.7pt;margin-top:19.95pt;width:195.75pt;height: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" stroked="f">
                <v:textbox>
                  <w:txbxContent>
                    <w:p w:rsidR="005444E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4422C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5444EC" w:rsidRPr="008B1D53" w:rsidRDefault="005444EC" w:rsidP="004422CC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      </w:t>
      </w:r>
    </w:p>
    <w:p w:rsidR="0075404A" w:rsidRPr="001665BE" w:rsidRDefault="0075404A"/>
    <w:p w:rsidR="0075404A" w:rsidRPr="006E5440" w:rsidRDefault="0075404A"/>
    <w:p w:rsidR="00D47FCC" w:rsidRPr="001665BE" w:rsidRDefault="00D47FCC"/>
    <w:p w:rsidR="0075404A" w:rsidRPr="001665BE" w:rsidRDefault="007D59AA" w:rsidP="00000A11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5DB8294" wp14:editId="012D6905">
                <wp:simplePos x="0" y="0"/>
                <wp:positionH relativeFrom="column">
                  <wp:posOffset>-552560</wp:posOffset>
                </wp:positionH>
                <wp:positionV relativeFrom="paragraph">
                  <wp:posOffset>233790</wp:posOffset>
                </wp:positionV>
                <wp:extent cx="1438910" cy="6828183"/>
                <wp:effectExtent l="0" t="0" r="889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828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 xml:space="preserve">Pełna 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Nazwa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Wydziału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444EC" w:rsidRPr="00EE7196" w:rsidRDefault="005444EC" w:rsidP="00916A99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Kod pocztowy , Miasto,                                     ul. Nazwa oraz nr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br/>
                            </w:r>
                            <w:hyperlink r:id="rId7" w:history="1">
                              <w:r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</w:rPr>
                                <w:t>www.sum.edu.pl</w:t>
                              </w:r>
                            </w:hyperlink>
                          </w:p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    Imię Nazwisko                                          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fax: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24676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8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PRODZIEKAN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                                        Imię Nazwisko               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fax:(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24676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9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PRODZIEKAN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                                        Imię Nazwisko               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fax:(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24676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0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7D59AA" w:rsidRDefault="007D59AA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24676E" w:rsidRDefault="0024676E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24676E" w:rsidRDefault="0024676E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24676E" w:rsidRDefault="0024676E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E0FC1" w:rsidRDefault="003E0FC1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455860" w:rsidP="007D59AA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822115"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4B7C03D" wp14:editId="5856CE08">
                                  <wp:extent cx="1247140" cy="845185"/>
                                  <wp:effectExtent l="0" t="0" r="0" b="0"/>
                                  <wp:docPr id="4" name="Obraz 4" descr="C:\Users\jskolik\AppData\Local\Temp\hr carno-biał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skolik\AppData\Local\Temp\hr carno-biał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140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50FC0" w:rsidRDefault="00850FC0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44516" w:rsidRDefault="00C44516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Pr="002E0293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CF8B459" wp14:editId="6C2BC7B8">
                                  <wp:extent cx="1247140" cy="886460"/>
                                  <wp:effectExtent l="0" t="0" r="0" b="889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ellow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B829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3.5pt;margin-top:18.4pt;width:113.3pt;height:537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" stroked="f">
                <v:textbox>
                  <w:txbxContent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 xml:space="preserve">Pełna 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Nazwa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Wydziału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444EC" w:rsidRPr="00EE7196" w:rsidRDefault="005444EC" w:rsidP="00916A99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Kod pocztowy , Miasto,                                     ul. Nazwa oraz nr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br/>
                      </w:r>
                      <w:hyperlink r:id="rId13" w:history="1">
                        <w:r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</w:rPr>
                          <w:t>www.sum.edu.pl</w:t>
                        </w:r>
                      </w:hyperlink>
                    </w:p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    Imię Nazwisko                                          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fax: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24676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4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PRODZIEKAN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                                        Imię Nazwisko               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fax:(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24676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5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PRODZIEKAN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                                        Imię Nazwisko               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fax:(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24676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6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7D59AA" w:rsidRDefault="007D59AA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24676E" w:rsidRDefault="0024676E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24676E" w:rsidRDefault="0024676E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24676E" w:rsidRDefault="0024676E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E0FC1" w:rsidRDefault="003E0FC1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455860" w:rsidP="007D59AA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822115"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4B7C03D" wp14:editId="5856CE08">
                            <wp:extent cx="1247140" cy="845185"/>
                            <wp:effectExtent l="0" t="0" r="0" b="0"/>
                            <wp:docPr id="4" name="Obraz 4" descr="C:\Users\jskolik\AppData\Local\Temp\hr carno-biał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skolik\AppData\Local\Temp\hr carno-biał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140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850FC0" w:rsidRDefault="00850FC0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C44516" w:rsidRDefault="00C44516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Pr="002E0293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CF8B459" wp14:editId="6C2BC7B8">
                            <wp:extent cx="1247140" cy="886460"/>
                            <wp:effectExtent l="0" t="0" r="0" b="889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ellow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140" cy="88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B4F" w:rsidRPr="00FB25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3D425" wp14:editId="7A6E55B9">
                <wp:simplePos x="0" y="0"/>
                <wp:positionH relativeFrom="column">
                  <wp:posOffset>938309</wp:posOffset>
                </wp:positionH>
                <wp:positionV relativeFrom="paragraph">
                  <wp:posOffset>293425</wp:posOffset>
                </wp:positionV>
                <wp:extent cx="0" cy="6629400"/>
                <wp:effectExtent l="0" t="0" r="19050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2430B" id="Łącznik prostoliniowy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23.1pt" to="73.9pt,5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" strokecolor="black [3040]" strokeweight=".25pt"/>
            </w:pict>
          </mc:Fallback>
        </mc:AlternateContent>
      </w:r>
    </w:p>
    <w:p w:rsidR="005444EC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t xml:space="preserve">       </w:t>
      </w:r>
      <w:r w:rsidR="005444EC"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000A11" w:rsidRPr="001665BE" w:rsidRDefault="00000A11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   </w:t>
      </w:r>
      <w:r w:rsidR="005444EC" w:rsidRPr="001665BE">
        <w:rPr>
          <w:rFonts w:ascii="Ubuntu Light" w:hAnsi="Ubuntu Light"/>
          <w:sz w:val="18"/>
          <w:szCs w:val="18"/>
        </w:rPr>
        <w:tab/>
        <w:t>Tekst………………………………………………………………………………………………</w:t>
      </w:r>
    </w:p>
    <w:p w:rsidR="005444EC" w:rsidRPr="001665BE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50DA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50DA" w:rsidRDefault="00B950DA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bookmarkStart w:id="0" w:name="_GoBack"/>
      <w:bookmarkEnd w:id="0"/>
    </w:p>
    <w:p w:rsidR="001002A6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2A6" w:rsidRPr="001665BE">
        <w:rPr>
          <w:rFonts w:ascii="Ubuntu Light" w:hAnsi="Ubuntu Light"/>
          <w:sz w:val="18"/>
          <w:szCs w:val="18"/>
        </w:rPr>
        <w:t xml:space="preserve">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t xml:space="preserve">                          </w:t>
      </w:r>
    </w:p>
    <w:sectPr w:rsidR="0075404A" w:rsidRPr="001665BE" w:rsidSect="00DC09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567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00" w:rsidRDefault="004049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00" w:rsidRDefault="004049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00" w:rsidRDefault="004049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00" w:rsidRDefault="004049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4EC" w:rsidRDefault="00023D55" w:rsidP="00FB25E7">
    <w:pPr>
      <w:pStyle w:val="Nagwek"/>
      <w:tabs>
        <w:tab w:val="left" w:pos="938"/>
      </w:tabs>
      <w:ind w:left="-510"/>
    </w:pPr>
    <w:r w:rsidRPr="002B6626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-793750</wp:posOffset>
          </wp:positionH>
          <wp:positionV relativeFrom="paragraph">
            <wp:posOffset>-255270</wp:posOffset>
          </wp:positionV>
          <wp:extent cx="1652400" cy="698400"/>
          <wp:effectExtent l="0" t="0" r="5080" b="6985"/>
          <wp:wrapTight wrapText="bothSides">
            <wp:wrapPolygon edited="0">
              <wp:start x="0" y="0"/>
              <wp:lineTo x="0" y="21227"/>
              <wp:lineTo x="21417" y="21227"/>
              <wp:lineTo x="21417" y="0"/>
              <wp:lineTo x="0" y="0"/>
            </wp:wrapPolygon>
          </wp:wrapTight>
          <wp:docPr id="2" name="Obraz 2" descr="C:\Users\jskolik\AppData\Local\Temp\sum_logo_blac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skolik\AppData\Local\Temp\sum_logo_black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4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54A2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560A76" wp14:editId="03DC3C9E">
              <wp:simplePos x="0" y="0"/>
              <wp:positionH relativeFrom="column">
                <wp:posOffset>4263611</wp:posOffset>
              </wp:positionH>
              <wp:positionV relativeFrom="paragraph">
                <wp:posOffset>-185420</wp:posOffset>
              </wp:positionV>
              <wp:extent cx="1760137" cy="794799"/>
              <wp:effectExtent l="0" t="0" r="0" b="5715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137" cy="794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Załącznik Nr 2</w:t>
                          </w:r>
                          <w:r w:rsidR="00404900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a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do Zarządzenia Nr 1</w:t>
                          </w:r>
                          <w:r w:rsidR="00404900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40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/2017 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z dnia </w:t>
                          </w:r>
                          <w:r w:rsidR="00404900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08.09.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2017 r.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Rektora SUM</w:t>
                          </w:r>
                        </w:p>
                        <w:p w:rsidR="00254A2B" w:rsidRPr="008B1D53" w:rsidRDefault="00254A2B" w:rsidP="00254A2B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60A7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35.7pt;margin-top:-14.6pt;width:138.6pt;height:6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" stroked="f">
              <v:textbox>
                <w:txbxContent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Załącznik Nr 2</w:t>
                    </w:r>
                    <w:r w:rsidR="00404900">
                      <w:rPr>
                        <w:rFonts w:asciiTheme="minorHAnsi" w:hAnsiTheme="minorHAnsi"/>
                        <w:sz w:val="20"/>
                        <w:szCs w:val="20"/>
                      </w:rPr>
                      <w:t>a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do Zarządzenia Nr 1</w:t>
                    </w:r>
                    <w:r w:rsidR="00404900">
                      <w:rPr>
                        <w:rFonts w:asciiTheme="minorHAnsi" w:hAnsiTheme="minorHAnsi"/>
                        <w:sz w:val="20"/>
                        <w:szCs w:val="20"/>
                      </w:rPr>
                      <w:t>40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/2017 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z dnia </w:t>
                    </w:r>
                    <w:r w:rsidR="00404900">
                      <w:rPr>
                        <w:rFonts w:asciiTheme="minorHAnsi" w:hAnsiTheme="minorHAnsi"/>
                        <w:sz w:val="20"/>
                        <w:szCs w:val="20"/>
                      </w:rPr>
                      <w:t>08.09.</w:t>
                    </w:r>
                    <w:bookmarkStart w:id="1" w:name="_GoBack"/>
                    <w:bookmarkEnd w:id="1"/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2017 r.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Rektora SUM</w:t>
                    </w:r>
                  </w:p>
                  <w:p w:rsidR="00254A2B" w:rsidRPr="008B1D53" w:rsidRDefault="00254A2B" w:rsidP="00254A2B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67AB5" w:rsidRPr="00FB25E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6F9AD4" wp14:editId="1793694C">
              <wp:simplePos x="0" y="0"/>
              <wp:positionH relativeFrom="column">
                <wp:posOffset>928370</wp:posOffset>
              </wp:positionH>
              <wp:positionV relativeFrom="paragraph">
                <wp:posOffset>-56899</wp:posOffset>
              </wp:positionV>
              <wp:extent cx="0" cy="328246"/>
              <wp:effectExtent l="0" t="0" r="19050" b="1524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8246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D8CD1C" id="Łącznik prostoliniowy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-4.5pt" to="73.1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" strokecolor="black [3040]" strokeweight=".25pt"/>
          </w:pict>
        </mc:Fallback>
      </mc:AlternateContent>
    </w:r>
    <w:r w:rsidR="00FB25E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3B3785" wp14:editId="33CD918E">
              <wp:simplePos x="0" y="0"/>
              <wp:positionH relativeFrom="column">
                <wp:posOffset>979170</wp:posOffset>
              </wp:positionH>
              <wp:positionV relativeFrom="paragraph">
                <wp:posOffset>-124130</wp:posOffset>
              </wp:positionV>
              <wp:extent cx="1536065" cy="489585"/>
              <wp:effectExtent l="0" t="0" r="6985" b="571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25E7" w:rsidRPr="00FF2ACC" w:rsidRDefault="00FB25E7" w:rsidP="00FB25E7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Uniwersytet</w:t>
                          </w:r>
                          <w:r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 xml:space="preserve"> </w:t>
                          </w: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Medyczny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3B3785" id="_x0000_s1031" type="#_x0000_t202" style="position:absolute;left:0;text-align:left;margin-left:77.1pt;margin-top:-9.75pt;width:120.95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" stroked="f">
              <v:textbox>
                <w:txbxContent>
                  <w:p w:rsidR="00FB25E7" w:rsidRPr="00FF2ACC" w:rsidRDefault="00FB25E7" w:rsidP="00FB25E7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Śląski Uniwersytet</w:t>
                    </w:r>
                    <w:r>
                      <w:rPr>
                        <w:rFonts w:ascii="Ubuntu Condensed" w:hAnsi="Ubuntu Condensed"/>
                        <w:color w:val="000000" w:themeColor="text1"/>
                      </w:rPr>
                      <w:t xml:space="preserve"> </w:t>
                    </w: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Medyczny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3C1454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</w:p>
  <w:p w:rsidR="005444EC" w:rsidRDefault="005444EC" w:rsidP="006F4E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00" w:rsidRDefault="004049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93"/>
    <w:rsid w:val="00000A11"/>
    <w:rsid w:val="00023D55"/>
    <w:rsid w:val="00024710"/>
    <w:rsid w:val="00037B94"/>
    <w:rsid w:val="0004169C"/>
    <w:rsid w:val="00044B4F"/>
    <w:rsid w:val="00066A5F"/>
    <w:rsid w:val="000B6FBE"/>
    <w:rsid w:val="000C1232"/>
    <w:rsid w:val="001002A6"/>
    <w:rsid w:val="00121E41"/>
    <w:rsid w:val="00152E04"/>
    <w:rsid w:val="00155F63"/>
    <w:rsid w:val="001665BE"/>
    <w:rsid w:val="00167AB5"/>
    <w:rsid w:val="002227E8"/>
    <w:rsid w:val="002434A6"/>
    <w:rsid w:val="0024676E"/>
    <w:rsid w:val="00254A2B"/>
    <w:rsid w:val="00271568"/>
    <w:rsid w:val="002A345E"/>
    <w:rsid w:val="002E0293"/>
    <w:rsid w:val="0030522E"/>
    <w:rsid w:val="00311BA8"/>
    <w:rsid w:val="0031522E"/>
    <w:rsid w:val="00386D24"/>
    <w:rsid w:val="00392095"/>
    <w:rsid w:val="003C1454"/>
    <w:rsid w:val="003E0FC1"/>
    <w:rsid w:val="00404900"/>
    <w:rsid w:val="00425F84"/>
    <w:rsid w:val="004422CC"/>
    <w:rsid w:val="00455860"/>
    <w:rsid w:val="004C19DD"/>
    <w:rsid w:val="004D35A6"/>
    <w:rsid w:val="004F31AF"/>
    <w:rsid w:val="00507C7C"/>
    <w:rsid w:val="005444EC"/>
    <w:rsid w:val="005B56EB"/>
    <w:rsid w:val="006112E2"/>
    <w:rsid w:val="006256B1"/>
    <w:rsid w:val="00625F71"/>
    <w:rsid w:val="00663469"/>
    <w:rsid w:val="006B0C2E"/>
    <w:rsid w:val="006B4728"/>
    <w:rsid w:val="006E4FE1"/>
    <w:rsid w:val="006E5440"/>
    <w:rsid w:val="006F4E17"/>
    <w:rsid w:val="00747DE5"/>
    <w:rsid w:val="0075404A"/>
    <w:rsid w:val="00777201"/>
    <w:rsid w:val="00780F0D"/>
    <w:rsid w:val="007C06AD"/>
    <w:rsid w:val="007C439A"/>
    <w:rsid w:val="007D2A9E"/>
    <w:rsid w:val="007D59AA"/>
    <w:rsid w:val="007F1AFE"/>
    <w:rsid w:val="00847214"/>
    <w:rsid w:val="00847A58"/>
    <w:rsid w:val="00850FC0"/>
    <w:rsid w:val="00884C5A"/>
    <w:rsid w:val="008946C7"/>
    <w:rsid w:val="008B1D53"/>
    <w:rsid w:val="008B3E35"/>
    <w:rsid w:val="00900096"/>
    <w:rsid w:val="00916A99"/>
    <w:rsid w:val="009547B1"/>
    <w:rsid w:val="00955B32"/>
    <w:rsid w:val="009845B4"/>
    <w:rsid w:val="009B1D89"/>
    <w:rsid w:val="009C1BF8"/>
    <w:rsid w:val="00A00E09"/>
    <w:rsid w:val="00A01465"/>
    <w:rsid w:val="00A12024"/>
    <w:rsid w:val="00A35F0D"/>
    <w:rsid w:val="00A808BC"/>
    <w:rsid w:val="00AC7F51"/>
    <w:rsid w:val="00B00934"/>
    <w:rsid w:val="00B0210C"/>
    <w:rsid w:val="00B04CE0"/>
    <w:rsid w:val="00B20C57"/>
    <w:rsid w:val="00B343D9"/>
    <w:rsid w:val="00B4489C"/>
    <w:rsid w:val="00B636A1"/>
    <w:rsid w:val="00B70831"/>
    <w:rsid w:val="00B950DA"/>
    <w:rsid w:val="00BC2FBE"/>
    <w:rsid w:val="00BE0234"/>
    <w:rsid w:val="00BE2362"/>
    <w:rsid w:val="00C43A8E"/>
    <w:rsid w:val="00C44516"/>
    <w:rsid w:val="00C44639"/>
    <w:rsid w:val="00CC5C1D"/>
    <w:rsid w:val="00CD2B51"/>
    <w:rsid w:val="00CF5753"/>
    <w:rsid w:val="00D47F73"/>
    <w:rsid w:val="00D47FCC"/>
    <w:rsid w:val="00D71E09"/>
    <w:rsid w:val="00D81BDF"/>
    <w:rsid w:val="00D857CD"/>
    <w:rsid w:val="00DA004E"/>
    <w:rsid w:val="00DB0573"/>
    <w:rsid w:val="00DC099C"/>
    <w:rsid w:val="00DD21D0"/>
    <w:rsid w:val="00DE405F"/>
    <w:rsid w:val="00DF52E1"/>
    <w:rsid w:val="00E83368"/>
    <w:rsid w:val="00EC6390"/>
    <w:rsid w:val="00EE2408"/>
    <w:rsid w:val="00EE7196"/>
    <w:rsid w:val="00F8714E"/>
    <w:rsid w:val="00FB25E7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5ED9A49"/>
  <w15:docId w15:val="{480D1D6C-1886-437D-A6DC-1AC2C6F7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54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zwa@domena.pl" TargetMode="External"/><Relationship Id="rId13" Type="http://schemas.openxmlformats.org/officeDocument/2006/relationships/hyperlink" Target="http://www.sum.edu.p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sum.edu.pl" TargetMode="Externa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nazwa@domena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nazwa@domena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nazwa@domen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azwa@domena.pl" TargetMode="External"/><Relationship Id="rId14" Type="http://schemas.openxmlformats.org/officeDocument/2006/relationships/hyperlink" Target="mailto:nazwa@domena.pl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A13D-8CEF-4ACD-9500-7AA2F40F5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5</TotalTime>
  <Pages>2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Justyna Skolik</cp:lastModifiedBy>
  <cp:revision>6</cp:revision>
  <cp:lastPrinted>2017-09-08T10:11:00Z</cp:lastPrinted>
  <dcterms:created xsi:type="dcterms:W3CDTF">2017-09-08T08:44:00Z</dcterms:created>
  <dcterms:modified xsi:type="dcterms:W3CDTF">2017-09-08T13:46:00Z</dcterms:modified>
</cp:coreProperties>
</file>