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728" w:rsidRPr="001665BE" w:rsidRDefault="00EE482F" w:rsidP="00C025FF">
      <w:pPr>
        <w:tabs>
          <w:tab w:val="left" w:pos="1418"/>
        </w:tabs>
      </w:pPr>
      <w:r w:rsidRPr="0013713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702D41" wp14:editId="1C84FDF1">
                <wp:simplePos x="0" y="0"/>
                <wp:positionH relativeFrom="column">
                  <wp:posOffset>896620</wp:posOffset>
                </wp:positionH>
                <wp:positionV relativeFrom="paragraph">
                  <wp:posOffset>-545465</wp:posOffset>
                </wp:positionV>
                <wp:extent cx="0" cy="738505"/>
                <wp:effectExtent l="0" t="0" r="19050" b="23495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850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5D57B" id="Łącznik prostoliniowy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-42.95pt" to="70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" strokecolor="black [3040]" strokeweight=".25pt"/>
            </w:pict>
          </mc:Fallback>
        </mc:AlternateContent>
      </w:r>
      <w:r w:rsidR="0075404A" w:rsidRPr="001665BE">
        <w:t xml:space="preserve">                                 </w:t>
      </w:r>
    </w:p>
    <w:p w:rsidR="0075404A" w:rsidRPr="001665BE" w:rsidRDefault="00C025FF">
      <w:r w:rsidRPr="00EE482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3F5CB8" wp14:editId="65D4E26C">
                <wp:simplePos x="0" y="0"/>
                <wp:positionH relativeFrom="column">
                  <wp:posOffset>3404870</wp:posOffset>
                </wp:positionH>
                <wp:positionV relativeFrom="paragraph">
                  <wp:posOffset>162560</wp:posOffset>
                </wp:positionV>
                <wp:extent cx="2601595" cy="245745"/>
                <wp:effectExtent l="0" t="0" r="8255" b="190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Pr="00A12024" w:rsidRDefault="00EE482F" w:rsidP="00C025FF">
                            <w:pPr>
                              <w:ind w:left="980" w:hanging="271"/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F5CB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68.1pt;margin-top:12.8pt;width:204.85pt;height:1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" stroked="f">
                <v:textbox>
                  <w:txbxContent>
                    <w:p w:rsidR="00EE482F" w:rsidRPr="00A12024" w:rsidRDefault="00EE482F" w:rsidP="00C025FF">
                      <w:pPr>
                        <w:ind w:left="980" w:hanging="271"/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DBD9BA" wp14:editId="2F3C6D71">
                <wp:simplePos x="0" y="0"/>
                <wp:positionH relativeFrom="column">
                  <wp:posOffset>936625</wp:posOffset>
                </wp:positionH>
                <wp:positionV relativeFrom="paragraph">
                  <wp:posOffset>183515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D9BA" id="_x0000_s1027" type="#_x0000_t202" style="position:absolute;margin-left:73.75pt;margin-top:14.45pt;width:127.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AYJAIAACc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E482F" w:rsidRPr="00EE482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FCC65" wp14:editId="6B811408">
                <wp:simplePos x="0" y="0"/>
                <wp:positionH relativeFrom="column">
                  <wp:posOffset>2495550</wp:posOffset>
                </wp:positionH>
                <wp:positionV relativeFrom="paragraph">
                  <wp:posOffset>572770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  <w:bookmarkStart w:id="0" w:name="_GoBack"/>
                            <w:bookmarkEnd w:id="0"/>
                          </w:p>
                          <w:p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CC65" id="_x0000_s1028" type="#_x0000_t202" style="position:absolute;margin-left:196.5pt;margin-top:45.1pt;width:195.75pt;height: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" stroked="f">
                <v:textbox>
                  <w:txbxContent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EE482F" w:rsidRPr="008B1D53" w:rsidRDefault="00EE482F" w:rsidP="00EE482F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      </w:t>
      </w:r>
    </w:p>
    <w:p w:rsidR="0075404A" w:rsidRPr="001665BE" w:rsidRDefault="0075404A"/>
    <w:p w:rsidR="0075404A" w:rsidRPr="006E5440" w:rsidRDefault="0075404A"/>
    <w:p w:rsidR="00D47FCC" w:rsidRPr="001665BE" w:rsidRDefault="00D47FCC"/>
    <w:p w:rsidR="0075404A" w:rsidRPr="001665BE" w:rsidRDefault="00E961BD" w:rsidP="00000A11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D51A59F" wp14:editId="304B8A26">
                <wp:simplePos x="0" y="0"/>
                <wp:positionH relativeFrom="column">
                  <wp:posOffset>-549910</wp:posOffset>
                </wp:positionH>
                <wp:positionV relativeFrom="paragraph">
                  <wp:posOffset>241935</wp:posOffset>
                </wp:positionV>
                <wp:extent cx="1452880" cy="8450580"/>
                <wp:effectExtent l="0" t="0" r="0" b="762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845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:rsidR="005444EC" w:rsidRPr="00B70831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083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2E0293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tel.: </w:t>
                            </w:r>
                            <w:r w:rsidR="00DF52E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(+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48 32)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         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+48 32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5936FC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5936FC" w:rsidRDefault="006F4BD5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6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nazwa@sum.edu.pl</w:t>
                              </w:r>
                            </w:hyperlink>
                          </w:p>
                          <w:p w:rsidR="005936FC" w:rsidRDefault="006F4BD5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7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www.sum.edu.pl</w:t>
                              </w:r>
                            </w:hyperlink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5936FC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B20C57" w:rsidRPr="00B20C5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625F71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936FC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961BD"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>
                                  <wp:extent cx="1261110" cy="854990"/>
                                  <wp:effectExtent l="0" t="0" r="0" b="2540"/>
                                  <wp:docPr id="10" name="Obraz 10" descr="C:\Users\jskolik\AppData\Local\Temp\hr carno-białe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skolik\AppData\Local\Temp\hr carno-białe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110" cy="8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6FC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074C7"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82549A9" wp14:editId="6987AA10">
                                  <wp:extent cx="1252220" cy="339725"/>
                                  <wp:effectExtent l="0" t="0" r="5080" b="3175"/>
                                  <wp:docPr id="3" name="Obraz 3" descr="C:\Users\jskolik\AppData\Local\Temp\hr_sum_black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skolik\AppData\Local\Temp\hr_sum_black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3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00" cy="33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E961BD" w:rsidRDefault="00E961B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A5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43.3pt;margin-top:19.05pt;width:114.4pt;height:665.4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" stroked="f">
                <v:textbox>
                  <w:txbxContent>
                    <w:p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:rsidR="005444EC" w:rsidRPr="00B70831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B7083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2E0293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tel.: </w:t>
                      </w:r>
                      <w:r w:rsidR="00DF52E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(+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48 32)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         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+48 32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</w:p>
                    <w:p w:rsidR="005936FC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</w:t>
                      </w:r>
                    </w:p>
                    <w:p w:rsidR="005936FC" w:rsidRDefault="00E961BD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0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nazwa@sum.edu.pl</w:t>
                        </w:r>
                      </w:hyperlink>
                    </w:p>
                    <w:p w:rsidR="005936FC" w:rsidRDefault="00E961BD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1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www.sum.edu.pl</w:t>
                        </w:r>
                      </w:hyperlink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5936FC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</w:t>
                      </w:r>
                    </w:p>
                    <w:p w:rsidR="00B20C57" w:rsidRPr="00B20C5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625F71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936FC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E961BD"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>
                            <wp:extent cx="1261110" cy="854990"/>
                            <wp:effectExtent l="0" t="0" r="0" b="2540"/>
                            <wp:docPr id="10" name="Obraz 10" descr="C:\Users\jskolik\AppData\Local\Temp\hr carno-białe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skolik\AppData\Local\Temp\hr carno-białe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110" cy="85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6FC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0074C7"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82549A9" wp14:editId="6987AA10">
                            <wp:extent cx="1252220" cy="339725"/>
                            <wp:effectExtent l="0" t="0" r="5080" b="3175"/>
                            <wp:docPr id="3" name="Obraz 3" descr="C:\Users\jskolik\AppData\Local\Temp\hr_sum_black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skolik\AppData\Local\Temp\hr_sum_black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3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2800" cy="33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E961BD" w:rsidRDefault="00E961B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7131" w:rsidRPr="0013713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F8EEC" wp14:editId="531AD9A3">
                <wp:simplePos x="0" y="0"/>
                <wp:positionH relativeFrom="column">
                  <wp:posOffset>935194</wp:posOffset>
                </wp:positionH>
                <wp:positionV relativeFrom="paragraph">
                  <wp:posOffset>298687</wp:posOffset>
                </wp:positionV>
                <wp:extent cx="0" cy="6803409"/>
                <wp:effectExtent l="0" t="0" r="19050" b="1651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03409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EA478" id="Łącznik prostoliniowy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65pt,23.5pt" to="73.65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" strokecolor="black [3040]" strokeweight=".25pt"/>
            </w:pict>
          </mc:Fallback>
        </mc:AlternateContent>
      </w:r>
    </w:p>
    <w:p w:rsidR="005444EC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t xml:space="preserve">       </w:t>
      </w:r>
      <w:r w:rsidR="005444EC"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000A11" w:rsidRPr="001665BE" w:rsidRDefault="00000A11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   </w:t>
      </w:r>
      <w:r w:rsidR="005444EC" w:rsidRPr="001665BE">
        <w:rPr>
          <w:rFonts w:ascii="Ubuntu Light" w:hAnsi="Ubuntu Light"/>
          <w:sz w:val="18"/>
          <w:szCs w:val="18"/>
        </w:rPr>
        <w:tab/>
        <w:t>Tekst………………………………………………………………………………………………</w:t>
      </w:r>
    </w:p>
    <w:p w:rsidR="005444EC" w:rsidRPr="001665BE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6305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06AE">
        <w:rPr>
          <w:rFonts w:ascii="Ubuntu Light" w:hAnsi="Ubuntu Light"/>
          <w:sz w:val="18"/>
          <w:szCs w:val="18"/>
        </w:rPr>
        <w:t>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6305" w:rsidRDefault="00CA6305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CA6305" w:rsidRDefault="00CA6305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E00D61" w:rsidRDefault="00E00D61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2A6" w:rsidRPr="001665BE">
        <w:rPr>
          <w:rFonts w:ascii="Ubuntu Light" w:hAnsi="Ubuntu Light"/>
          <w:sz w:val="18"/>
          <w:szCs w:val="18"/>
        </w:rPr>
        <w:t xml:space="preserve">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75404A" w:rsidRPr="001665BE" w:rsidRDefault="0075404A" w:rsidP="00B00934">
      <w:pPr>
        <w:ind w:left="1701"/>
      </w:pPr>
      <w:r w:rsidRPr="001665BE">
        <w:t xml:space="preserve">                        </w:t>
      </w:r>
    </w:p>
    <w:sectPr w:rsidR="0075404A" w:rsidRPr="001665BE" w:rsidSect="00DC09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567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C5" w:rsidRDefault="001439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C5" w:rsidRDefault="001439C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C5" w:rsidRDefault="001439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C5" w:rsidRDefault="001439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4EC" w:rsidRPr="00137131" w:rsidRDefault="00C025FF" w:rsidP="00137131">
    <w:pPr>
      <w:pStyle w:val="Nagwek"/>
      <w:tabs>
        <w:tab w:val="left" w:pos="938"/>
      </w:tabs>
      <w:ind w:left="-624"/>
      <w:rPr>
        <w:b/>
      </w:rPr>
    </w:pPr>
    <w:r w:rsidRPr="002B6626">
      <w:rPr>
        <w:noProof/>
      </w:rPr>
      <w:drawing>
        <wp:anchor distT="0" distB="0" distL="114300" distR="114300" simplePos="0" relativeHeight="251657728" behindDoc="1" locked="0" layoutInCell="1" allowOverlap="1" wp14:anchorId="053472C3" wp14:editId="482353EB">
          <wp:simplePos x="0" y="0"/>
          <wp:positionH relativeFrom="column">
            <wp:posOffset>-732790</wp:posOffset>
          </wp:positionH>
          <wp:positionV relativeFrom="paragraph">
            <wp:posOffset>-358775</wp:posOffset>
          </wp:positionV>
          <wp:extent cx="1814195" cy="1223645"/>
          <wp:effectExtent l="0" t="0" r="0" b="0"/>
          <wp:wrapNone/>
          <wp:docPr id="1" name="Obraz 1" descr="C:\Users\jskolik\AppData\Local\Temp\sum_herb_black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skolik\AppData\Local\Temp\sum_herb_black-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4195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2C8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D12E83" wp14:editId="12F22D9C">
              <wp:simplePos x="0" y="0"/>
              <wp:positionH relativeFrom="column">
                <wp:posOffset>4244975</wp:posOffset>
              </wp:positionH>
              <wp:positionV relativeFrom="paragraph">
                <wp:posOffset>-262094</wp:posOffset>
              </wp:positionV>
              <wp:extent cx="1760137" cy="794799"/>
              <wp:effectExtent l="0" t="0" r="0" b="5715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137" cy="794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Załącznik Nr 1</w:t>
                          </w:r>
                          <w:r w:rsidR="00ED662C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a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do Zarządzenia Nr 1</w:t>
                          </w:r>
                          <w:r w:rsidR="001439C5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40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/2017 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z dnia </w:t>
                          </w:r>
                          <w:r w:rsidR="001439C5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08.09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.2017 r.</w:t>
                          </w:r>
                        </w:p>
                        <w:p w:rsidR="00D82C89" w:rsidRPr="00254A2B" w:rsidRDefault="00D82C89" w:rsidP="00D82C8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Rektora SUM</w:t>
                          </w:r>
                        </w:p>
                        <w:p w:rsidR="00D82C89" w:rsidRPr="008B1D53" w:rsidRDefault="00D82C89" w:rsidP="00D82C89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12E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34.25pt;margin-top:-20.65pt;width:138.6pt;height:6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" stroked="f">
              <v:textbox>
                <w:txbxContent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Załącznik Nr 1</w:t>
                    </w:r>
                    <w:r w:rsidR="00ED662C">
                      <w:rPr>
                        <w:rFonts w:asciiTheme="minorHAnsi" w:hAnsiTheme="minorHAnsi"/>
                        <w:sz w:val="20"/>
                        <w:szCs w:val="20"/>
                      </w:rPr>
                      <w:t>a</w:t>
                    </w:r>
                    <w:bookmarkStart w:id="1" w:name="_GoBack"/>
                    <w:bookmarkEnd w:id="1"/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do Zarządzenia Nr 1</w:t>
                    </w:r>
                    <w:r w:rsidR="001439C5">
                      <w:rPr>
                        <w:rFonts w:asciiTheme="minorHAnsi" w:hAnsiTheme="minorHAnsi"/>
                        <w:sz w:val="20"/>
                        <w:szCs w:val="20"/>
                      </w:rPr>
                      <w:t>40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/2017 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z dnia </w:t>
                    </w:r>
                    <w:r w:rsidR="001439C5">
                      <w:rPr>
                        <w:rFonts w:asciiTheme="minorHAnsi" w:hAnsiTheme="minorHAnsi"/>
                        <w:sz w:val="20"/>
                        <w:szCs w:val="20"/>
                      </w:rPr>
                      <w:t>08.09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.2017 r.</w:t>
                    </w:r>
                  </w:p>
                  <w:p w:rsidR="00D82C89" w:rsidRPr="00254A2B" w:rsidRDefault="00D82C89" w:rsidP="00D82C8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Rektora SUM</w:t>
                    </w:r>
                  </w:p>
                  <w:p w:rsidR="00D82C89" w:rsidRPr="008B1D53" w:rsidRDefault="00D82C89" w:rsidP="00D82C89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666A2" w:rsidRPr="00F85DC8">
      <w:rPr>
        <w:b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DD573B" wp14:editId="67683F02">
              <wp:simplePos x="0" y="0"/>
              <wp:positionH relativeFrom="column">
                <wp:posOffset>982980</wp:posOffset>
              </wp:positionH>
              <wp:positionV relativeFrom="paragraph">
                <wp:posOffset>-221454</wp:posOffset>
              </wp:positionV>
              <wp:extent cx="906780" cy="862965"/>
              <wp:effectExtent l="0" t="0" r="762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780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7131" w:rsidRPr="00920B49" w:rsidRDefault="00137131" w:rsidP="00137131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920B49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                                          Uniwersytet                                  Medyczny                                                      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DD573B" id="_x0000_s1031" type="#_x0000_t202" style="position:absolute;left:0;text-align:left;margin-left:77.4pt;margin-top:-17.45pt;width:71.4pt;height:6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" stroked="f">
              <v:textbox>
                <w:txbxContent>
                  <w:p w:rsidR="00137131" w:rsidRPr="00920B49" w:rsidRDefault="00137131" w:rsidP="00137131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920B49">
                      <w:rPr>
                        <w:rFonts w:ascii="Ubuntu Condensed" w:hAnsi="Ubuntu Condensed"/>
                        <w:color w:val="000000" w:themeColor="text1"/>
                      </w:rPr>
                      <w:t>Śląski                                           Uniwersytet                                  Medyczny                                                      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137131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9C5" w:rsidRDefault="001439C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439C5"/>
    <w:rsid w:val="001665BE"/>
    <w:rsid w:val="001B0494"/>
    <w:rsid w:val="002227E8"/>
    <w:rsid w:val="002434A6"/>
    <w:rsid w:val="0025621F"/>
    <w:rsid w:val="00271568"/>
    <w:rsid w:val="002A345E"/>
    <w:rsid w:val="002E0293"/>
    <w:rsid w:val="0030522E"/>
    <w:rsid w:val="00386D24"/>
    <w:rsid w:val="00392095"/>
    <w:rsid w:val="003C1454"/>
    <w:rsid w:val="003F7B42"/>
    <w:rsid w:val="004422CC"/>
    <w:rsid w:val="004C19DD"/>
    <w:rsid w:val="004D35A6"/>
    <w:rsid w:val="004F31AF"/>
    <w:rsid w:val="00507C7C"/>
    <w:rsid w:val="005444EC"/>
    <w:rsid w:val="005936FC"/>
    <w:rsid w:val="006112E2"/>
    <w:rsid w:val="006256B1"/>
    <w:rsid w:val="00625F71"/>
    <w:rsid w:val="006B0C2E"/>
    <w:rsid w:val="006B4728"/>
    <w:rsid w:val="006E4FE1"/>
    <w:rsid w:val="006E5440"/>
    <w:rsid w:val="006F4BD5"/>
    <w:rsid w:val="006F4E17"/>
    <w:rsid w:val="00747DE5"/>
    <w:rsid w:val="0075404A"/>
    <w:rsid w:val="00777201"/>
    <w:rsid w:val="007C439A"/>
    <w:rsid w:val="007D2A9E"/>
    <w:rsid w:val="007F1AFE"/>
    <w:rsid w:val="00847214"/>
    <w:rsid w:val="00847A58"/>
    <w:rsid w:val="00884C5A"/>
    <w:rsid w:val="008B1D53"/>
    <w:rsid w:val="00900096"/>
    <w:rsid w:val="00916A99"/>
    <w:rsid w:val="009547B1"/>
    <w:rsid w:val="009845B4"/>
    <w:rsid w:val="0099552A"/>
    <w:rsid w:val="009B1D89"/>
    <w:rsid w:val="00A00E09"/>
    <w:rsid w:val="00A01465"/>
    <w:rsid w:val="00A12024"/>
    <w:rsid w:val="00A35F0D"/>
    <w:rsid w:val="00A666A2"/>
    <w:rsid w:val="00A808BC"/>
    <w:rsid w:val="00AC7F5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BD1160"/>
    <w:rsid w:val="00C025FF"/>
    <w:rsid w:val="00C43A8E"/>
    <w:rsid w:val="00C44639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C099C"/>
    <w:rsid w:val="00DD21D0"/>
    <w:rsid w:val="00DE405F"/>
    <w:rsid w:val="00DF2B6A"/>
    <w:rsid w:val="00DF52E1"/>
    <w:rsid w:val="00E00D61"/>
    <w:rsid w:val="00E43631"/>
    <w:rsid w:val="00E83368"/>
    <w:rsid w:val="00E961BD"/>
    <w:rsid w:val="00EC6390"/>
    <w:rsid w:val="00ED662C"/>
    <w:rsid w:val="00EE2408"/>
    <w:rsid w:val="00EE482F"/>
    <w:rsid w:val="00EE7196"/>
    <w:rsid w:val="00F8714E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17556A70-FF21-4B1B-995D-3D7DB1E4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sum.edu.pl" TargetMode="External"/><Relationship Id="rId12" Type="http://schemas.openxmlformats.org/officeDocument/2006/relationships/image" Target="media/image10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nazwa@sum.edu.pl" TargetMode="External"/><Relationship Id="rId11" Type="http://schemas.openxmlformats.org/officeDocument/2006/relationships/hyperlink" Target="http://www.sum.edu.pl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mailto:nazwa@sum.edu.pl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19</TotalTime>
  <Pages>2</Pages>
  <Words>545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Justyna Skolik</cp:lastModifiedBy>
  <cp:revision>6</cp:revision>
  <cp:lastPrinted>2017-09-08T10:13:00Z</cp:lastPrinted>
  <dcterms:created xsi:type="dcterms:W3CDTF">2017-09-08T09:27:00Z</dcterms:created>
  <dcterms:modified xsi:type="dcterms:W3CDTF">2017-09-08T13:45:00Z</dcterms:modified>
</cp:coreProperties>
</file>