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28" w:rsidRPr="001665BE" w:rsidRDefault="004422CC" w:rsidP="00F8714E">
      <w:pPr>
        <w:tabs>
          <w:tab w:val="left" w:pos="13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A59FE" wp14:editId="312B2D0E">
                <wp:simplePos x="0" y="0"/>
                <wp:positionH relativeFrom="column">
                  <wp:posOffset>947420</wp:posOffset>
                </wp:positionH>
                <wp:positionV relativeFrom="paragraph">
                  <wp:posOffset>244475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4.6pt;margin-top:19.25pt;width:127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0446A" wp14:editId="2BDD6290">
                <wp:simplePos x="0" y="0"/>
                <wp:positionH relativeFrom="column">
                  <wp:posOffset>3538220</wp:posOffset>
                </wp:positionH>
                <wp:positionV relativeFrom="paragraph">
                  <wp:posOffset>248920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8.6pt;margin-top:19.6pt;width:10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</w:t>
      </w:r>
    </w:p>
    <w:p w:rsidR="0075404A" w:rsidRPr="001665BE" w:rsidRDefault="00254A2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3B6F1" wp14:editId="2F9DEF07">
                <wp:simplePos x="0" y="0"/>
                <wp:positionH relativeFrom="column">
                  <wp:posOffset>3552190</wp:posOffset>
                </wp:positionH>
                <wp:positionV relativeFrom="paragraph">
                  <wp:posOffset>253365</wp:posOffset>
                </wp:positionV>
                <wp:extent cx="2486025" cy="894080"/>
                <wp:effectExtent l="0" t="0" r="9525" b="127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4422C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:rsidR="005444EC" w:rsidRPr="008B1D53" w:rsidRDefault="005444EC" w:rsidP="004422CC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9.7pt;margin-top:19.95pt;width:195.75pt;height:7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" stroked="f">
                <v:textbox>
                  <w:txbxContent>
                    <w:p w:rsidR="005444E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4422C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5444EC" w:rsidRPr="008B1D53" w:rsidRDefault="005444EC" w:rsidP="004422CC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      </w:t>
      </w:r>
    </w:p>
    <w:p w:rsidR="0075404A" w:rsidRPr="001665BE" w:rsidRDefault="0075404A"/>
    <w:p w:rsidR="0075404A" w:rsidRPr="006E5440" w:rsidRDefault="0075404A"/>
    <w:p w:rsidR="00D47FCC" w:rsidRPr="001665BE" w:rsidRDefault="00D47FCC"/>
    <w:p w:rsidR="0075404A" w:rsidRPr="001665BE" w:rsidRDefault="007D59AA" w:rsidP="00000A11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5DB8294" wp14:editId="012D6905">
                <wp:simplePos x="0" y="0"/>
                <wp:positionH relativeFrom="column">
                  <wp:posOffset>-552560</wp:posOffset>
                </wp:positionH>
                <wp:positionV relativeFrom="paragraph">
                  <wp:posOffset>233790</wp:posOffset>
                </wp:positionV>
                <wp:extent cx="1438910" cy="6828183"/>
                <wp:effectExtent l="0" t="0" r="889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8281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 xml:space="preserve">Pełna 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Nazwa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Wydziału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444EC" w:rsidRPr="00EE7196" w:rsidRDefault="005444EC" w:rsidP="00916A99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Kod pocztowy , Miasto,                                     ul. Nazwa oraz nr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br/>
                            </w:r>
                            <w:hyperlink r:id="rId8" w:history="1">
                              <w:r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</w:rPr>
                                <w:t>www.sum.edu.pl</w:t>
                              </w:r>
                            </w:hyperlink>
                          </w:p>
                          <w:p w:rsidR="005444EC" w:rsidRDefault="005444EC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DZIEKAN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Tytuł Naukowy       </w:t>
                            </w:r>
                            <w:r w:rsidR="005444EC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    Imię Nazwisko                                          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 w:rsidR="005444EC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fax: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="005444EC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</w:p>
                          <w:p w:rsidR="00850FC0" w:rsidRDefault="0031522E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9" w:history="1">
                              <w:r w:rsidR="00850FC0"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PRODZIEKAN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Tytuł Naukowy                                               Imię Nazwisko               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fax:(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</w:p>
                          <w:p w:rsidR="00850FC0" w:rsidRDefault="0031522E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0" w:history="1">
                              <w:r w:rsidR="00850FC0"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PRODZIEKAN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Tytuł Naukowy                                               Imię Nazwisko               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fax:(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</w:p>
                          <w:p w:rsidR="00850FC0" w:rsidRDefault="0031522E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1" w:history="1">
                              <w:r w:rsidR="00850FC0"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DZIEKAN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Tytuł Naukowy                                               Imię Nazwisko               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fax:(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</w:p>
                          <w:p w:rsidR="00850FC0" w:rsidRDefault="0031522E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2" w:history="1">
                              <w:r w:rsidR="00850FC0"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7D59AA" w:rsidRDefault="007D59AA" w:rsidP="003E0FC1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3E0FC1" w:rsidRDefault="003E0FC1" w:rsidP="003E0FC1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7D59AA" w:rsidRDefault="007D59AA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7D59AA" w:rsidRDefault="007D59AA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7D59AA" w:rsidRDefault="00780F0D" w:rsidP="007D59AA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  <w:u w:val="single"/>
                              </w:rPr>
                              <w:drawing>
                                <wp:inline distT="0" distB="0" distL="0" distR="0" wp14:anchorId="4C31C925" wp14:editId="2CFE6FE7">
                                  <wp:extent cx="1247140" cy="1004570"/>
                                  <wp:effectExtent l="0" t="0" r="0" b="508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140" cy="1004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D59AA" w:rsidRDefault="007D59AA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311BA8" w:rsidRDefault="00311BA8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311BA8" w:rsidRDefault="00311BA8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50FC0" w:rsidRDefault="00850FC0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Default="005444EC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CC5C1D" w:rsidRDefault="00CC5C1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CC5C1D" w:rsidRDefault="00CC5C1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C44516" w:rsidRDefault="00C44516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Pr="002E0293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7CF8B459" wp14:editId="6C2BC7B8">
                                  <wp:extent cx="1247140" cy="886460"/>
                                  <wp:effectExtent l="0" t="0" r="0" b="889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140" cy="886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3.5pt;margin-top:18.4pt;width:113.3pt;height:537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" stroked="f">
                <v:textbox>
                  <w:txbxContent>
                    <w:p w:rsidR="005444EC" w:rsidRDefault="005444EC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 xml:space="preserve">Pełna 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Nazwa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Wydziału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444EC" w:rsidRPr="00EE7196" w:rsidRDefault="005444EC" w:rsidP="00916A99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Kod pocztowy , Miasto,                                     ul. Nazwa oraz nr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br/>
                      </w:r>
                      <w:hyperlink r:id="rId15" w:history="1">
                        <w:r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</w:rPr>
                          <w:t>www.sum.edu.pl</w:t>
                        </w:r>
                      </w:hyperlink>
                    </w:p>
                    <w:p w:rsidR="005444EC" w:rsidRDefault="005444EC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DZIEKAN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Tytuł Naukowy       </w:t>
                      </w:r>
                      <w:r w:rsidR="005444EC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    Imię Nazwisko                                          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 w:rsidR="005444EC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fax: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="005444EC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</w:p>
                    <w:p w:rsidR="00850FC0" w:rsidRDefault="0031522E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hyperlink r:id="rId16" w:history="1">
                        <w:r w:rsidR="00850FC0"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PRODZIEKAN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Tytuł Naukowy                                               Imię Nazwisko               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fax:(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</w:p>
                    <w:p w:rsidR="00850FC0" w:rsidRDefault="0031522E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hyperlink r:id="rId17" w:history="1">
                        <w:r w:rsidR="00850FC0"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PRODZIEKAN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Tytuł Naukowy                                               Imię Nazwisko               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fax:(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</w:p>
                    <w:p w:rsidR="00850FC0" w:rsidRDefault="0031522E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hyperlink r:id="rId18" w:history="1">
                        <w:r w:rsidR="00850FC0"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DZIEKAN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Tytuł Naukowy                                               Imię Nazwisko               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fax:(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</w:p>
                    <w:p w:rsidR="00850FC0" w:rsidRDefault="0031522E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hyperlink r:id="rId19" w:history="1">
                        <w:r w:rsidR="00850FC0"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7D59AA" w:rsidRDefault="007D59AA" w:rsidP="003E0FC1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3E0FC1" w:rsidRDefault="003E0FC1" w:rsidP="003E0FC1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7D59AA" w:rsidRDefault="007D59AA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7D59AA" w:rsidRDefault="007D59AA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7D59AA" w:rsidRDefault="00780F0D" w:rsidP="007D59AA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  <w:u w:val="single"/>
                        </w:rPr>
                        <w:drawing>
                          <wp:inline distT="0" distB="0" distL="0" distR="0" wp14:anchorId="4C31C925" wp14:editId="2CFE6FE7">
                            <wp:extent cx="1247140" cy="1004570"/>
                            <wp:effectExtent l="0" t="0" r="0" b="508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140" cy="1004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D59AA" w:rsidRDefault="007D59AA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311BA8" w:rsidRDefault="00311BA8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311BA8" w:rsidRDefault="00311BA8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850FC0" w:rsidRDefault="00850FC0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Default="005444EC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CC5C1D" w:rsidRDefault="00CC5C1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CC5C1D" w:rsidRDefault="00CC5C1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C44516" w:rsidRDefault="00C44516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Pr="002E0293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7CF8B459" wp14:editId="6C2BC7B8">
                            <wp:extent cx="1247140" cy="886460"/>
                            <wp:effectExtent l="0" t="0" r="0" b="889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140" cy="886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4B4F" w:rsidRPr="00FB25E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3D425" wp14:editId="7A6E55B9">
                <wp:simplePos x="0" y="0"/>
                <wp:positionH relativeFrom="column">
                  <wp:posOffset>938309</wp:posOffset>
                </wp:positionH>
                <wp:positionV relativeFrom="paragraph">
                  <wp:posOffset>293425</wp:posOffset>
                </wp:positionV>
                <wp:extent cx="0" cy="662940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2940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pt,23.1pt" to="73.9pt,5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" strokecolor="black [3040]" strokeweight=".25pt"/>
            </w:pict>
          </mc:Fallback>
        </mc:AlternateContent>
      </w:r>
    </w:p>
    <w:p w:rsidR="005444EC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t xml:space="preserve">       </w:t>
      </w:r>
      <w:r w:rsidR="005444EC"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000A11" w:rsidRPr="001665BE" w:rsidRDefault="00000A11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   </w:t>
      </w:r>
      <w:r w:rsidR="005444EC" w:rsidRPr="001665BE">
        <w:rPr>
          <w:rFonts w:ascii="Ubuntu Light" w:hAnsi="Ubuntu Light"/>
          <w:sz w:val="18"/>
          <w:szCs w:val="18"/>
        </w:rPr>
        <w:tab/>
        <w:t>Tekst………………………………………………………………………………………………</w:t>
      </w:r>
    </w:p>
    <w:p w:rsidR="005444EC" w:rsidRPr="001665BE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0DA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0DA" w:rsidRDefault="00B950DA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02A6" w:rsidRPr="001665BE">
        <w:rPr>
          <w:rFonts w:ascii="Ubuntu Light" w:hAnsi="Ubuntu Light"/>
          <w:sz w:val="18"/>
          <w:szCs w:val="18"/>
        </w:rPr>
        <w:t xml:space="preserve">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:rsidR="0075404A" w:rsidRPr="001665BE" w:rsidRDefault="0075404A" w:rsidP="00B00934">
      <w:pPr>
        <w:ind w:left="1701"/>
      </w:pPr>
      <w:r w:rsidRPr="001665BE">
        <w:t xml:space="preserve">                          </w:t>
      </w:r>
    </w:p>
    <w:sectPr w:rsidR="0075404A" w:rsidRPr="001665BE" w:rsidSect="00DC099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567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90" w:rsidRDefault="00EC6390" w:rsidP="0004169C">
      <w:pPr>
        <w:spacing w:after="0" w:line="240" w:lineRule="auto"/>
      </w:pPr>
      <w:r>
        <w:separator/>
      </w:r>
    </w:p>
  </w:endnote>
  <w:end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2B" w:rsidRDefault="00254A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2B" w:rsidRDefault="00254A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2B" w:rsidRDefault="00254A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90" w:rsidRDefault="00EC6390" w:rsidP="0004169C">
      <w:pPr>
        <w:spacing w:after="0" w:line="240" w:lineRule="auto"/>
      </w:pPr>
      <w:r>
        <w:separator/>
      </w:r>
    </w:p>
  </w:footnote>
  <w:foot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2B" w:rsidRDefault="00254A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EC" w:rsidRDefault="00254A2B" w:rsidP="00FB25E7">
    <w:pPr>
      <w:pStyle w:val="Nagwek"/>
      <w:tabs>
        <w:tab w:val="left" w:pos="938"/>
      </w:tabs>
      <w:ind w:left="-51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4560A76" wp14:editId="03DC3C9E">
              <wp:simplePos x="0" y="0"/>
              <wp:positionH relativeFrom="column">
                <wp:posOffset>4263611</wp:posOffset>
              </wp:positionH>
              <wp:positionV relativeFrom="paragraph">
                <wp:posOffset>-185420</wp:posOffset>
              </wp:positionV>
              <wp:extent cx="1760137" cy="794799"/>
              <wp:effectExtent l="0" t="0" r="0" b="5715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137" cy="7947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bookmarkStart w:id="0" w:name="_GoBack"/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Załącznik Nr 2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do Zarządzenia Nr 135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/2017 </w:t>
                          </w:r>
                        </w:p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 dnia 31.08.2017 r.</w:t>
                          </w:r>
                        </w:p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Rektora SUM</w:t>
                          </w:r>
                        </w:p>
                        <w:bookmarkEnd w:id="0"/>
                        <w:p w:rsidR="00254A2B" w:rsidRPr="008B1D53" w:rsidRDefault="00254A2B" w:rsidP="00254A2B">
                          <w:pPr>
                            <w:spacing w:after="0"/>
                            <w:rPr>
                              <w:rFonts w:ascii="Ubuntu" w:hAnsi="Ubuntu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35.7pt;margin-top:-14.6pt;width:138.6pt;height:6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" stroked="f">
              <v:textbox>
                <w:txbxContent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bookmarkStart w:id="1" w:name="_GoBack"/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Załącznik Nr 2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</w:p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do Zarządzenia Nr 135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/2017 </w:t>
                    </w:r>
                  </w:p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z dnia 31.08.2017 r.</w:t>
                    </w:r>
                  </w:p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Rektora SUM</w:t>
                    </w:r>
                  </w:p>
                  <w:bookmarkEnd w:id="1"/>
                  <w:p w:rsidR="00254A2B" w:rsidRPr="008B1D53" w:rsidRDefault="00254A2B" w:rsidP="00254A2B">
                    <w:pPr>
                      <w:spacing w:after="0"/>
                      <w:rPr>
                        <w:rFonts w:ascii="Ubuntu" w:hAnsi="Ubuntu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31522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529" type="#_x0000_t75" style="position:absolute;left:0;text-align:left;margin-left:-47.7pt;margin-top:-19.05pt;width:130pt;height:55pt;z-index:251662335;mso-position-horizontal-relative:text;mso-position-vertical-relative:text">
          <v:imagedata r:id="rId1" o:title="logotyp_bez nazwy_without the name"/>
          <w10:wrap type="square"/>
        </v:shape>
      </w:pict>
    </w:r>
    <w:r w:rsidR="00167AB5" w:rsidRPr="00FB25E7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F6F9AD4" wp14:editId="1793694C">
              <wp:simplePos x="0" y="0"/>
              <wp:positionH relativeFrom="column">
                <wp:posOffset>928370</wp:posOffset>
              </wp:positionH>
              <wp:positionV relativeFrom="paragraph">
                <wp:posOffset>-56899</wp:posOffset>
              </wp:positionV>
              <wp:extent cx="0" cy="328246"/>
              <wp:effectExtent l="0" t="0" r="19050" b="1524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28246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-4.5pt" to="73.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" strokecolor="black [3040]" strokeweight=".25pt"/>
          </w:pict>
        </mc:Fallback>
      </mc:AlternateContent>
    </w:r>
    <w:r w:rsidR="00FB25E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3B3785" wp14:editId="33CD918E">
              <wp:simplePos x="0" y="0"/>
              <wp:positionH relativeFrom="column">
                <wp:posOffset>979170</wp:posOffset>
              </wp:positionH>
              <wp:positionV relativeFrom="paragraph">
                <wp:posOffset>-124130</wp:posOffset>
              </wp:positionV>
              <wp:extent cx="1536065" cy="489585"/>
              <wp:effectExtent l="0" t="0" r="6985" b="5715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25E7" w:rsidRPr="00FF2ACC" w:rsidRDefault="00FB25E7" w:rsidP="00FB25E7">
                          <w:pPr>
                            <w:rPr>
                              <w:rFonts w:ascii="Ubuntu Condensed" w:hAnsi="Ubuntu Condensed"/>
                              <w:color w:val="000000" w:themeColor="text1"/>
                            </w:rPr>
                          </w:pP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Śląski Uniwersytet</w:t>
                          </w:r>
                          <w:r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 </w:t>
                          </w: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left:0;text-align:left;margin-left:77.1pt;margin-top:-9.75pt;width:120.9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T1JgIAACI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" stroked="f">
              <v:textbox>
                <w:txbxContent>
                  <w:p w:rsidR="00FB25E7" w:rsidRPr="00FF2ACC" w:rsidRDefault="00FB25E7" w:rsidP="00FB25E7">
                    <w:pPr>
                      <w:rPr>
                        <w:rFonts w:ascii="Ubuntu Condensed" w:hAnsi="Ubuntu Condensed"/>
                        <w:color w:val="000000" w:themeColor="text1"/>
                      </w:rPr>
                    </w:pP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Śląski Uniwersytet</w:t>
                    </w:r>
                    <w:r>
                      <w:rPr>
                        <w:rFonts w:ascii="Ubuntu Condensed" w:hAnsi="Ubuntu Condensed"/>
                        <w:color w:val="000000" w:themeColor="text1"/>
                      </w:rPr>
                      <w:t xml:space="preserve"> </w:t>
                    </w: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Medyczny w Katowicach</w:t>
                    </w:r>
                  </w:p>
                </w:txbxContent>
              </v:textbox>
            </v:shape>
          </w:pict>
        </mc:Fallback>
      </mc:AlternateContent>
    </w:r>
  </w:p>
  <w:p w:rsidR="005444EC" w:rsidRDefault="005444EC" w:rsidP="003C1454">
    <w:pPr>
      <w:pStyle w:val="Nagwek"/>
      <w:tabs>
        <w:tab w:val="clear" w:pos="4536"/>
        <w:tab w:val="clear" w:pos="9072"/>
        <w:tab w:val="left" w:pos="1695"/>
      </w:tabs>
    </w:pPr>
    <w:r>
      <w:t xml:space="preserve">  </w:t>
    </w:r>
  </w:p>
  <w:p w:rsidR="005444EC" w:rsidRDefault="005444EC" w:rsidP="006F4E1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2B" w:rsidRDefault="00254A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attachedTemplate r:id="rId1"/>
  <w:defaultTabStop w:val="708"/>
  <w:hyphenationZone w:val="425"/>
  <w:characterSpacingControl w:val="doNotCompress"/>
  <w:hdrShapeDefaults>
    <o:shapedefaults v:ext="edit" spidmax="22530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93"/>
    <w:rsid w:val="00000A11"/>
    <w:rsid w:val="00024710"/>
    <w:rsid w:val="00037B94"/>
    <w:rsid w:val="0004169C"/>
    <w:rsid w:val="00044B4F"/>
    <w:rsid w:val="00066A5F"/>
    <w:rsid w:val="000B6FBE"/>
    <w:rsid w:val="000C1232"/>
    <w:rsid w:val="001002A6"/>
    <w:rsid w:val="00121E41"/>
    <w:rsid w:val="00152E04"/>
    <w:rsid w:val="00155F63"/>
    <w:rsid w:val="001665BE"/>
    <w:rsid w:val="00167AB5"/>
    <w:rsid w:val="002227E8"/>
    <w:rsid w:val="002434A6"/>
    <w:rsid w:val="00254A2B"/>
    <w:rsid w:val="00271568"/>
    <w:rsid w:val="002A345E"/>
    <w:rsid w:val="002E0293"/>
    <w:rsid w:val="0030522E"/>
    <w:rsid w:val="00311BA8"/>
    <w:rsid w:val="0031522E"/>
    <w:rsid w:val="00386D24"/>
    <w:rsid w:val="00392095"/>
    <w:rsid w:val="003C1454"/>
    <w:rsid w:val="003E0FC1"/>
    <w:rsid w:val="00425F84"/>
    <w:rsid w:val="004422CC"/>
    <w:rsid w:val="004C19DD"/>
    <w:rsid w:val="004D35A6"/>
    <w:rsid w:val="004F31AF"/>
    <w:rsid w:val="00507C7C"/>
    <w:rsid w:val="005444EC"/>
    <w:rsid w:val="005B56EB"/>
    <w:rsid w:val="006112E2"/>
    <w:rsid w:val="006256B1"/>
    <w:rsid w:val="00625F71"/>
    <w:rsid w:val="00663469"/>
    <w:rsid w:val="006B0C2E"/>
    <w:rsid w:val="006B4728"/>
    <w:rsid w:val="006E4FE1"/>
    <w:rsid w:val="006E5440"/>
    <w:rsid w:val="006F4E17"/>
    <w:rsid w:val="00747DE5"/>
    <w:rsid w:val="0075404A"/>
    <w:rsid w:val="00777201"/>
    <w:rsid w:val="00780F0D"/>
    <w:rsid w:val="007C06AD"/>
    <w:rsid w:val="007C439A"/>
    <w:rsid w:val="007D2A9E"/>
    <w:rsid w:val="007D59AA"/>
    <w:rsid w:val="007F1AFE"/>
    <w:rsid w:val="00847214"/>
    <w:rsid w:val="00847A58"/>
    <w:rsid w:val="00850FC0"/>
    <w:rsid w:val="00884C5A"/>
    <w:rsid w:val="008946C7"/>
    <w:rsid w:val="008B1D53"/>
    <w:rsid w:val="008B3E35"/>
    <w:rsid w:val="00900096"/>
    <w:rsid w:val="00916A99"/>
    <w:rsid w:val="009547B1"/>
    <w:rsid w:val="00955B32"/>
    <w:rsid w:val="009845B4"/>
    <w:rsid w:val="009B1D89"/>
    <w:rsid w:val="009C1BF8"/>
    <w:rsid w:val="00A00E09"/>
    <w:rsid w:val="00A01465"/>
    <w:rsid w:val="00A12024"/>
    <w:rsid w:val="00A35F0D"/>
    <w:rsid w:val="00A808BC"/>
    <w:rsid w:val="00AC7F51"/>
    <w:rsid w:val="00B00934"/>
    <w:rsid w:val="00B0210C"/>
    <w:rsid w:val="00B04CE0"/>
    <w:rsid w:val="00B20C57"/>
    <w:rsid w:val="00B343D9"/>
    <w:rsid w:val="00B4489C"/>
    <w:rsid w:val="00B70831"/>
    <w:rsid w:val="00B950DA"/>
    <w:rsid w:val="00BC2FBE"/>
    <w:rsid w:val="00BE0234"/>
    <w:rsid w:val="00BE2362"/>
    <w:rsid w:val="00C43A8E"/>
    <w:rsid w:val="00C44516"/>
    <w:rsid w:val="00C44639"/>
    <w:rsid w:val="00CC5C1D"/>
    <w:rsid w:val="00CD2B51"/>
    <w:rsid w:val="00CF5753"/>
    <w:rsid w:val="00D47F73"/>
    <w:rsid w:val="00D47FCC"/>
    <w:rsid w:val="00D71E09"/>
    <w:rsid w:val="00D81BDF"/>
    <w:rsid w:val="00D857CD"/>
    <w:rsid w:val="00DA004E"/>
    <w:rsid w:val="00DB0573"/>
    <w:rsid w:val="00DC099C"/>
    <w:rsid w:val="00DD21D0"/>
    <w:rsid w:val="00DE405F"/>
    <w:rsid w:val="00DF52E1"/>
    <w:rsid w:val="00E83368"/>
    <w:rsid w:val="00EC6390"/>
    <w:rsid w:val="00EE2408"/>
    <w:rsid w:val="00EE7196"/>
    <w:rsid w:val="00F8714E"/>
    <w:rsid w:val="00FB25E7"/>
    <w:rsid w:val="00FD09B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5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5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13" Type="http://schemas.openxmlformats.org/officeDocument/2006/relationships/image" Target="media/image1.jpg"/><Relationship Id="rId18" Type="http://schemas.openxmlformats.org/officeDocument/2006/relationships/hyperlink" Target="mailto:nazwa@domena.p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azwa@domena.pl" TargetMode="External"/><Relationship Id="rId17" Type="http://schemas.openxmlformats.org/officeDocument/2006/relationships/hyperlink" Target="mailto:nazwa@domena.pl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nazwa@domena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zwa@domena.pl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sum.edu.pl" TargetMode="External"/><Relationship Id="rId23" Type="http://schemas.openxmlformats.org/officeDocument/2006/relationships/footer" Target="footer2.xml"/><Relationship Id="rId10" Type="http://schemas.openxmlformats.org/officeDocument/2006/relationships/hyperlink" Target="mailto:nazwa@domena.pl" TargetMode="External"/><Relationship Id="rId19" Type="http://schemas.openxmlformats.org/officeDocument/2006/relationships/hyperlink" Target="mailto:nazwa@dome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zwa@domena.pl" TargetMode="External"/><Relationship Id="rId14" Type="http://schemas.openxmlformats.org/officeDocument/2006/relationships/image" Target="media/image2.jp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AA2B-7C44-45A5-9D97-963E0389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28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Kamila Miłoń</cp:lastModifiedBy>
  <cp:revision>8</cp:revision>
  <cp:lastPrinted>2017-09-06T08:09:00Z</cp:lastPrinted>
  <dcterms:created xsi:type="dcterms:W3CDTF">2017-09-05T07:29:00Z</dcterms:created>
  <dcterms:modified xsi:type="dcterms:W3CDTF">2017-09-07T07:14:00Z</dcterms:modified>
</cp:coreProperties>
</file>