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728" w:rsidRPr="001665BE" w:rsidRDefault="004422CC" w:rsidP="00F8714E">
      <w:pPr>
        <w:tabs>
          <w:tab w:val="left" w:pos="13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0A59FE" wp14:editId="312B2D0E">
                <wp:simplePos x="0" y="0"/>
                <wp:positionH relativeFrom="column">
                  <wp:posOffset>947420</wp:posOffset>
                </wp:positionH>
                <wp:positionV relativeFrom="paragraph">
                  <wp:posOffset>244475</wp:posOffset>
                </wp:positionV>
                <wp:extent cx="1619250" cy="238125"/>
                <wp:effectExtent l="0" t="0" r="0" b="9525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Pr="00A12024" w:rsidRDefault="005444EC">
                            <w:pP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>Znak:………………………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4.6pt;margin-top:19.25pt;width:127.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" stroked="f">
                <v:textbox>
                  <w:txbxContent>
                    <w:p w:rsidR="005444EC" w:rsidRPr="00A12024" w:rsidRDefault="005444EC">
                      <w:pPr>
                        <w:rPr>
                          <w:rFonts w:ascii="Ubuntu Condensed" w:hAnsi="Ubuntu Condensed"/>
                          <w:sz w:val="18"/>
                          <w:szCs w:val="18"/>
                        </w:rPr>
                      </w:pP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>Znak:………………………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D0446A" wp14:editId="2BDD6290">
                <wp:simplePos x="0" y="0"/>
                <wp:positionH relativeFrom="column">
                  <wp:posOffset>3538220</wp:posOffset>
                </wp:positionH>
                <wp:positionV relativeFrom="paragraph">
                  <wp:posOffset>248920</wp:posOffset>
                </wp:positionV>
                <wp:extent cx="1333500" cy="238125"/>
                <wp:effectExtent l="0" t="0" r="0" b="9525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Pr="00A12024" w:rsidRDefault="005444EC">
                            <w:pP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 xml:space="preserve">Miejscowość </w:t>
                            </w:r>
                            <w:r w:rsidRPr="00A12024"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 xml:space="preserve">/ </w:t>
                            </w: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>_ _-_ _-_ _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8.6pt;margin-top:19.6pt;width:10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" stroked="f">
                <v:textbox>
                  <w:txbxContent>
                    <w:p w:rsidR="005444EC" w:rsidRPr="00A12024" w:rsidRDefault="005444EC">
                      <w:pPr>
                        <w:rPr>
                          <w:rFonts w:ascii="Ubuntu Condensed" w:hAnsi="Ubuntu Condensed"/>
                          <w:sz w:val="18"/>
                          <w:szCs w:val="18"/>
                        </w:rPr>
                      </w:pP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 xml:space="preserve">Miejscowość </w:t>
                      </w:r>
                      <w:r w:rsidRPr="00A12024">
                        <w:rPr>
                          <w:rFonts w:ascii="Ubuntu Condensed" w:hAnsi="Ubuntu Condensed"/>
                          <w:sz w:val="18"/>
                          <w:szCs w:val="18"/>
                        </w:rPr>
                        <w:t xml:space="preserve">/ </w:t>
                      </w: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>_ _-_ _-_ _ _ _</w:t>
                      </w:r>
                    </w:p>
                  </w:txbxContent>
                </v:textbox>
              </v:shape>
            </w:pict>
          </mc:Fallback>
        </mc:AlternateContent>
      </w:r>
      <w:r w:rsidR="0075404A" w:rsidRPr="001665BE">
        <w:t xml:space="preserve">                                 </w:t>
      </w:r>
    </w:p>
    <w:p w:rsidR="0075404A" w:rsidRPr="001665BE" w:rsidRDefault="00254A2B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53B6F1" wp14:editId="2F9DEF07">
                <wp:simplePos x="0" y="0"/>
                <wp:positionH relativeFrom="column">
                  <wp:posOffset>3552190</wp:posOffset>
                </wp:positionH>
                <wp:positionV relativeFrom="paragraph">
                  <wp:posOffset>253365</wp:posOffset>
                </wp:positionV>
                <wp:extent cx="2486025" cy="894080"/>
                <wp:effectExtent l="0" t="0" r="9525" b="127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89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Default="005444EC" w:rsidP="004422CC">
                            <w:pPr>
                              <w:spacing w:after="0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Adresat</w:t>
                            </w: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br/>
                              <w:t xml:space="preserve">Imię i nazwisko </w:t>
                            </w:r>
                          </w:p>
                          <w:p w:rsidR="004422CC" w:rsidRDefault="005444EC" w:rsidP="004422CC">
                            <w:pPr>
                              <w:spacing w:after="0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Adres</w:t>
                            </w: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br/>
                              <w:t>ul. ……………………..</w:t>
                            </w:r>
                          </w:p>
                          <w:p w:rsidR="005444EC" w:rsidRPr="008B1D53" w:rsidRDefault="005444EC" w:rsidP="004422CC">
                            <w:pPr>
                              <w:spacing w:after="0" w:line="240" w:lineRule="auto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Kod pocztowy, Miasto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9.7pt;margin-top:19.95pt;width:195.75pt;height:7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" stroked="f">
                <v:textbox>
                  <w:txbxContent>
                    <w:p w:rsidR="005444EC" w:rsidRDefault="005444EC" w:rsidP="004422CC">
                      <w:pPr>
                        <w:spacing w:after="0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Adresat</w:t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br/>
                        <w:t xml:space="preserve">Imię i nazwisko </w:t>
                      </w:r>
                    </w:p>
                    <w:p w:rsidR="004422CC" w:rsidRDefault="005444EC" w:rsidP="004422CC">
                      <w:pPr>
                        <w:spacing w:after="0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Adres</w:t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br/>
                        <w:t>ul. ……………………..</w:t>
                      </w:r>
                    </w:p>
                    <w:p w:rsidR="005444EC" w:rsidRPr="008B1D53" w:rsidRDefault="005444EC" w:rsidP="004422CC">
                      <w:pPr>
                        <w:spacing w:after="0" w:line="240" w:lineRule="auto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Kod pocztowy, Miasto</w:t>
                      </w:r>
                    </w:p>
                  </w:txbxContent>
                </v:textbox>
              </v:shape>
            </w:pict>
          </mc:Fallback>
        </mc:AlternateContent>
      </w:r>
      <w:r w:rsidR="0075404A" w:rsidRPr="001665BE">
        <w:t xml:space="preserve">                                       </w:t>
      </w:r>
    </w:p>
    <w:p w:rsidR="0075404A" w:rsidRPr="001665BE" w:rsidRDefault="0075404A"/>
    <w:p w:rsidR="0075404A" w:rsidRPr="006E5440" w:rsidRDefault="0075404A"/>
    <w:p w:rsidR="00D47FCC" w:rsidRPr="001665BE" w:rsidRDefault="00D47FCC"/>
    <w:p w:rsidR="0075404A" w:rsidRPr="001665BE" w:rsidRDefault="007D59AA" w:rsidP="00000A11">
      <w:r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5DB8294" wp14:editId="012D6905">
                <wp:simplePos x="0" y="0"/>
                <wp:positionH relativeFrom="column">
                  <wp:posOffset>-552560</wp:posOffset>
                </wp:positionH>
                <wp:positionV relativeFrom="paragraph">
                  <wp:posOffset>233790</wp:posOffset>
                </wp:positionV>
                <wp:extent cx="1438910" cy="6828183"/>
                <wp:effectExtent l="0" t="0" r="8890" b="0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8281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Default="005444EC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</w:rPr>
                              <w:t xml:space="preserve">Pełna </w:t>
                            </w:r>
                          </w:p>
                          <w:p w:rsidR="00850FC0" w:rsidRDefault="00850FC0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</w:rPr>
                              <w:t>Nazwa</w:t>
                            </w:r>
                          </w:p>
                          <w:p w:rsidR="00850FC0" w:rsidRDefault="00850FC0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</w:rPr>
                              <w:t>Wydziału</w:t>
                            </w:r>
                          </w:p>
                          <w:p w:rsidR="005444EC" w:rsidRPr="00507C7C" w:rsidRDefault="005444EC" w:rsidP="002E0293">
                            <w:pPr>
                              <w:jc w:val="right"/>
                              <w:rPr>
                                <w:rFonts w:ascii="Ubuntu Condensed" w:hAnsi="Ubuntu Condensed"/>
                              </w:rPr>
                            </w:pPr>
                          </w:p>
                          <w:p w:rsidR="005444EC" w:rsidRPr="00EE7196" w:rsidRDefault="005444EC" w:rsidP="00916A99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Kod pocztowy , Miasto,                                     ul. Nazwa oraz nr 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br/>
                            </w:r>
                            <w:hyperlink r:id="rId8" w:history="1">
                              <w:r w:rsidRPr="00EE7196">
                                <w:rPr>
                                  <w:rStyle w:val="Hipercze"/>
                                  <w:rFonts w:ascii="Ubuntu Condensed" w:hAnsi="Ubuntu Condensed"/>
                                  <w:color w:val="auto"/>
                                  <w:sz w:val="14"/>
                                  <w:szCs w:val="14"/>
                                </w:rPr>
                                <w:t>www.sum.edu.pl</w:t>
                              </w:r>
                            </w:hyperlink>
                          </w:p>
                          <w:p w:rsidR="005444EC" w:rsidRDefault="005444EC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850FC0" w:rsidRDefault="00850FC0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DZIEKAN</w:t>
                            </w:r>
                          </w:p>
                          <w:p w:rsidR="00850FC0" w:rsidRDefault="00850FC0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Tytuł Naukowy       </w:t>
                            </w:r>
                            <w:r w:rsidR="005444EC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                                       Imię Nazwisko                                          </w:t>
                            </w:r>
                            <w:r w:rsidR="005444EC"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tel.: 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(</w:t>
                            </w:r>
                            <w:r w:rsidR="005444EC"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+48 32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)</w:t>
                            </w:r>
                            <w:r w:rsidR="005444EC"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xxx  xx </w:t>
                            </w:r>
                            <w:proofErr w:type="spellStart"/>
                            <w:r w:rsidR="005444EC"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xx</w:t>
                            </w:r>
                            <w:proofErr w:type="spellEnd"/>
                            <w:r w:rsidR="005444EC"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                                   </w:t>
                            </w:r>
                            <w:r w:rsidR="005444EC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fax: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(</w:t>
                            </w:r>
                            <w:r w:rsidR="005444EC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5444EC"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+48 32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)</w:t>
                            </w:r>
                            <w:r w:rsidR="005444EC"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xxx  xx </w:t>
                            </w:r>
                            <w:proofErr w:type="spellStart"/>
                            <w:r w:rsidR="005444EC"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xx</w:t>
                            </w:r>
                            <w:proofErr w:type="spellEnd"/>
                          </w:p>
                          <w:p w:rsidR="00850FC0" w:rsidRDefault="0031522E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9" w:history="1">
                              <w:r w:rsidR="00850FC0" w:rsidRPr="00EE7196">
                                <w:rPr>
                                  <w:rStyle w:val="Hipercze"/>
                                  <w:rFonts w:ascii="Ubuntu Condensed" w:hAnsi="Ubuntu Condensed"/>
                                  <w:color w:val="auto"/>
                                  <w:sz w:val="14"/>
                                  <w:szCs w:val="14"/>
                                  <w:lang w:val="en-US"/>
                                </w:rPr>
                                <w:t>nazwa@domena.pl</w:t>
                              </w:r>
                            </w:hyperlink>
                          </w:p>
                          <w:p w:rsidR="00850FC0" w:rsidRDefault="00850FC0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PRODZIEKAN</w:t>
                            </w:r>
                          </w:p>
                          <w:p w:rsidR="00850FC0" w:rsidRDefault="00850FC0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Tytuł Naukowy                                               Imię Nazwisko                                          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tel.: 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(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+48 32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xx</w:t>
                            </w:r>
                            <w:proofErr w:type="spellEnd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fax:( 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+48 32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xx</w:t>
                            </w:r>
                            <w:proofErr w:type="spellEnd"/>
                          </w:p>
                          <w:p w:rsidR="00850FC0" w:rsidRDefault="0031522E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10" w:history="1">
                              <w:r w:rsidR="00850FC0" w:rsidRPr="00EE7196">
                                <w:rPr>
                                  <w:rStyle w:val="Hipercze"/>
                                  <w:rFonts w:ascii="Ubuntu Condensed" w:hAnsi="Ubuntu Condensed"/>
                                  <w:color w:val="auto"/>
                                  <w:sz w:val="14"/>
                                  <w:szCs w:val="14"/>
                                  <w:lang w:val="en-US"/>
                                </w:rPr>
                                <w:t>nazwa@domena.pl</w:t>
                              </w:r>
                            </w:hyperlink>
                          </w:p>
                          <w:p w:rsidR="00850FC0" w:rsidRDefault="00850FC0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PRODZIEKAN</w:t>
                            </w:r>
                          </w:p>
                          <w:p w:rsidR="00850FC0" w:rsidRDefault="00850FC0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Tytuł Naukowy                                               Imię Nazwisko                                          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tel.: 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(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+48 32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xx</w:t>
                            </w:r>
                            <w:proofErr w:type="spellEnd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fax:( 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+48 32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xx</w:t>
                            </w:r>
                            <w:proofErr w:type="spellEnd"/>
                          </w:p>
                          <w:p w:rsidR="00850FC0" w:rsidRDefault="0031522E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11" w:history="1">
                              <w:r w:rsidR="00850FC0" w:rsidRPr="00EE7196">
                                <w:rPr>
                                  <w:rStyle w:val="Hipercze"/>
                                  <w:rFonts w:ascii="Ubuntu Condensed" w:hAnsi="Ubuntu Condensed"/>
                                  <w:color w:val="auto"/>
                                  <w:sz w:val="14"/>
                                  <w:szCs w:val="14"/>
                                  <w:lang w:val="en-US"/>
                                </w:rPr>
                                <w:t>nazwa@domena.pl</w:t>
                              </w:r>
                            </w:hyperlink>
                          </w:p>
                          <w:p w:rsidR="00850FC0" w:rsidRDefault="00850FC0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DZIEKAN</w:t>
                            </w:r>
                          </w:p>
                          <w:p w:rsidR="00850FC0" w:rsidRDefault="00850FC0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Tytuł Naukowy                                               Imię Nazwisko                                          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tel.: 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(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+48 32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xx</w:t>
                            </w:r>
                            <w:proofErr w:type="spellEnd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fax:( 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+48 32</w:t>
                            </w: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xx</w:t>
                            </w:r>
                            <w:proofErr w:type="spellEnd"/>
                          </w:p>
                          <w:p w:rsidR="00850FC0" w:rsidRDefault="0031522E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12" w:history="1">
                              <w:r w:rsidR="00850FC0" w:rsidRPr="00EE7196">
                                <w:rPr>
                                  <w:rStyle w:val="Hipercze"/>
                                  <w:rFonts w:ascii="Ubuntu Condensed" w:hAnsi="Ubuntu Condensed"/>
                                  <w:color w:val="auto"/>
                                  <w:sz w:val="14"/>
                                  <w:szCs w:val="14"/>
                                  <w:lang w:val="en-US"/>
                                </w:rPr>
                                <w:t>nazwa@domena.pl</w:t>
                              </w:r>
                            </w:hyperlink>
                          </w:p>
                          <w:p w:rsidR="007D59AA" w:rsidRDefault="007D59AA" w:rsidP="003E0FC1">
                            <w:pPr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3E0FC1" w:rsidRDefault="003E0FC1" w:rsidP="003E0FC1">
                            <w:pPr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7D59AA" w:rsidRDefault="007D59AA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7D59AA" w:rsidRDefault="007D59AA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7D59AA" w:rsidRDefault="00780F0D" w:rsidP="007D59AA">
                            <w:pPr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noProof/>
                                <w:sz w:val="14"/>
                                <w:szCs w:val="14"/>
                                <w:u w:val="single"/>
                              </w:rPr>
                              <w:drawing>
                                <wp:inline distT="0" distB="0" distL="0" distR="0" wp14:anchorId="4C31C925" wp14:editId="2CFE6FE7">
                                  <wp:extent cx="1247140" cy="1004570"/>
                                  <wp:effectExtent l="0" t="0" r="0" b="5080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ellow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140" cy="1004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D59AA" w:rsidRDefault="007D59AA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311BA8" w:rsidRDefault="00311BA8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311BA8" w:rsidRDefault="00311BA8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850FC0" w:rsidRDefault="00850FC0" w:rsidP="00850FC0">
                            <w:pPr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444EC" w:rsidRDefault="005444EC" w:rsidP="00850FC0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CC5C1D" w:rsidRDefault="00CC5C1D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CC5C1D" w:rsidRDefault="00CC5C1D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C44516" w:rsidRDefault="00C44516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Pr="002E0293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444EC" w:rsidRPr="00916A99" w:rsidRDefault="005444EC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444EC" w:rsidRPr="00916A99" w:rsidRDefault="00B20C57" w:rsidP="00B20C57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noProof/>
                                <w:sz w:val="14"/>
                                <w:szCs w:val="14"/>
                              </w:rPr>
                              <w:drawing>
                                <wp:inline distT="0" distB="0" distL="0" distR="0" wp14:anchorId="7CF8B459" wp14:editId="6C2BC7B8">
                                  <wp:extent cx="1247140" cy="886460"/>
                                  <wp:effectExtent l="0" t="0" r="0" b="8890"/>
                                  <wp:docPr id="5" name="Obraz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ellow.jp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140" cy="886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3.5pt;margin-top:18.4pt;width:113.3pt;height:537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" stroked="f">
                <v:textbox>
                  <w:txbxContent>
                    <w:p w:rsidR="005444EC" w:rsidRDefault="005444EC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</w:rPr>
                      </w:pPr>
                      <w:r>
                        <w:rPr>
                          <w:rFonts w:ascii="Ubuntu Condensed" w:hAnsi="Ubuntu Condensed"/>
                        </w:rPr>
                        <w:t xml:space="preserve">Pełna </w:t>
                      </w:r>
                    </w:p>
                    <w:p w:rsidR="00850FC0" w:rsidRDefault="00850FC0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</w:rPr>
                      </w:pPr>
                      <w:r>
                        <w:rPr>
                          <w:rFonts w:ascii="Ubuntu Condensed" w:hAnsi="Ubuntu Condensed"/>
                        </w:rPr>
                        <w:t>Nazwa</w:t>
                      </w:r>
                    </w:p>
                    <w:p w:rsidR="00850FC0" w:rsidRDefault="00850FC0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</w:rPr>
                        <w:t>Wydziału</w:t>
                      </w:r>
                    </w:p>
                    <w:p w:rsidR="005444EC" w:rsidRPr="00507C7C" w:rsidRDefault="005444EC" w:rsidP="002E0293">
                      <w:pPr>
                        <w:jc w:val="right"/>
                        <w:rPr>
                          <w:rFonts w:ascii="Ubuntu Condensed" w:hAnsi="Ubuntu Condensed"/>
                        </w:rPr>
                      </w:pPr>
                    </w:p>
                    <w:p w:rsidR="005444EC" w:rsidRPr="00EE7196" w:rsidRDefault="005444EC" w:rsidP="00916A99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Kod pocztowy , Miasto,                                     ul. Nazwa oraz nr 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br/>
                      </w:r>
                      <w:hyperlink r:id="rId15" w:history="1">
                        <w:r w:rsidRPr="00EE7196">
                          <w:rPr>
                            <w:rStyle w:val="Hipercze"/>
                            <w:rFonts w:ascii="Ubuntu Condensed" w:hAnsi="Ubuntu Condensed"/>
                            <w:color w:val="auto"/>
                            <w:sz w:val="14"/>
                            <w:szCs w:val="14"/>
                          </w:rPr>
                          <w:t>www.sum.edu.pl</w:t>
                        </w:r>
                      </w:hyperlink>
                    </w:p>
                    <w:p w:rsidR="005444EC" w:rsidRDefault="005444EC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850FC0" w:rsidRDefault="00850FC0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DZIEKAN</w:t>
                      </w:r>
                    </w:p>
                    <w:p w:rsidR="00850FC0" w:rsidRDefault="00850FC0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Tytuł Naukowy       </w:t>
                      </w:r>
                      <w:r w:rsidR="005444EC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                                       Imię Nazwisko                                          </w:t>
                      </w:r>
                      <w:r w:rsidR="005444EC"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tel.: 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(</w:t>
                      </w:r>
                      <w:r w:rsidR="005444EC"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+48 32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)</w:t>
                      </w:r>
                      <w:r w:rsidR="005444EC"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xxx  xx </w:t>
                      </w:r>
                      <w:proofErr w:type="spellStart"/>
                      <w:r w:rsidR="005444EC"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xx</w:t>
                      </w:r>
                      <w:proofErr w:type="spellEnd"/>
                      <w:r w:rsidR="005444EC"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                                   </w:t>
                      </w:r>
                      <w:r w:rsidR="005444EC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fax: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(</w:t>
                      </w:r>
                      <w:r w:rsidR="005444EC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</w:t>
                      </w:r>
                      <w:r w:rsidR="005444EC"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+48 32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)</w:t>
                      </w:r>
                      <w:r w:rsidR="005444EC"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xxx  xx </w:t>
                      </w:r>
                      <w:proofErr w:type="spellStart"/>
                      <w:r w:rsidR="005444EC"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xx</w:t>
                      </w:r>
                      <w:proofErr w:type="spellEnd"/>
                    </w:p>
                    <w:p w:rsidR="00850FC0" w:rsidRDefault="0031522E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  <w:hyperlink r:id="rId16" w:history="1">
                        <w:r w:rsidR="00850FC0" w:rsidRPr="00EE7196">
                          <w:rPr>
                            <w:rStyle w:val="Hipercze"/>
                            <w:rFonts w:ascii="Ubuntu Condensed" w:hAnsi="Ubuntu Condensed"/>
                            <w:color w:val="auto"/>
                            <w:sz w:val="14"/>
                            <w:szCs w:val="14"/>
                            <w:lang w:val="en-US"/>
                          </w:rPr>
                          <w:t>nazwa@domena.pl</w:t>
                        </w:r>
                      </w:hyperlink>
                    </w:p>
                    <w:p w:rsidR="00850FC0" w:rsidRDefault="00850FC0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PRODZIEKAN</w:t>
                      </w:r>
                    </w:p>
                    <w:p w:rsidR="00850FC0" w:rsidRDefault="00850FC0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Tytuł Naukowy                                               Imię Nazwisko                                          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tel.: 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(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+48 32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xx</w:t>
                      </w:r>
                      <w:proofErr w:type="spellEnd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                                   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fax:( 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+48 32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xx</w:t>
                      </w:r>
                      <w:proofErr w:type="spellEnd"/>
                    </w:p>
                    <w:p w:rsidR="00850FC0" w:rsidRDefault="0031522E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  <w:hyperlink r:id="rId17" w:history="1">
                        <w:r w:rsidR="00850FC0" w:rsidRPr="00EE7196">
                          <w:rPr>
                            <w:rStyle w:val="Hipercze"/>
                            <w:rFonts w:ascii="Ubuntu Condensed" w:hAnsi="Ubuntu Condensed"/>
                            <w:color w:val="auto"/>
                            <w:sz w:val="14"/>
                            <w:szCs w:val="14"/>
                            <w:lang w:val="en-US"/>
                          </w:rPr>
                          <w:t>nazwa@domena.pl</w:t>
                        </w:r>
                      </w:hyperlink>
                    </w:p>
                    <w:p w:rsidR="00850FC0" w:rsidRDefault="00850FC0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PRODZIEKAN</w:t>
                      </w:r>
                    </w:p>
                    <w:p w:rsidR="00850FC0" w:rsidRDefault="00850FC0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Tytuł Naukowy                                               Imię Nazwisko                                          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tel.: 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(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+48 32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xx</w:t>
                      </w:r>
                      <w:proofErr w:type="spellEnd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                                   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fax:( 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+48 32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xx</w:t>
                      </w:r>
                      <w:proofErr w:type="spellEnd"/>
                    </w:p>
                    <w:p w:rsidR="00850FC0" w:rsidRDefault="0031522E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  <w:hyperlink r:id="rId18" w:history="1">
                        <w:r w:rsidR="00850FC0" w:rsidRPr="00EE7196">
                          <w:rPr>
                            <w:rStyle w:val="Hipercze"/>
                            <w:rFonts w:ascii="Ubuntu Condensed" w:hAnsi="Ubuntu Condensed"/>
                            <w:color w:val="auto"/>
                            <w:sz w:val="14"/>
                            <w:szCs w:val="14"/>
                            <w:lang w:val="en-US"/>
                          </w:rPr>
                          <w:t>nazwa@domena.pl</w:t>
                        </w:r>
                      </w:hyperlink>
                    </w:p>
                    <w:p w:rsidR="00850FC0" w:rsidRDefault="00850FC0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DZIEKAN</w:t>
                      </w:r>
                    </w:p>
                    <w:p w:rsidR="00850FC0" w:rsidRDefault="00850FC0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Tytuł Naukowy                                               Imię Nazwisko                                          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tel.: 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(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+48 32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xx</w:t>
                      </w:r>
                      <w:proofErr w:type="spellEnd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                                   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fax:( 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+48 32</w:t>
                      </w: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xx</w:t>
                      </w:r>
                      <w:proofErr w:type="spellEnd"/>
                    </w:p>
                    <w:p w:rsidR="00850FC0" w:rsidRDefault="0031522E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  <w:hyperlink r:id="rId19" w:history="1">
                        <w:r w:rsidR="00850FC0" w:rsidRPr="00EE7196">
                          <w:rPr>
                            <w:rStyle w:val="Hipercze"/>
                            <w:rFonts w:ascii="Ubuntu Condensed" w:hAnsi="Ubuntu Condensed"/>
                            <w:color w:val="auto"/>
                            <w:sz w:val="14"/>
                            <w:szCs w:val="14"/>
                            <w:lang w:val="en-US"/>
                          </w:rPr>
                          <w:t>nazwa@domena.pl</w:t>
                        </w:r>
                      </w:hyperlink>
                    </w:p>
                    <w:p w:rsidR="007D59AA" w:rsidRDefault="007D59AA" w:rsidP="003E0FC1">
                      <w:pPr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3E0FC1" w:rsidRDefault="003E0FC1" w:rsidP="003E0FC1">
                      <w:pPr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7D59AA" w:rsidRDefault="007D59AA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7D59AA" w:rsidRDefault="007D59AA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7D59AA" w:rsidRDefault="00780F0D" w:rsidP="007D59AA">
                      <w:pPr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Ubuntu Condensed" w:hAnsi="Ubuntu Condensed"/>
                          <w:noProof/>
                          <w:sz w:val="14"/>
                          <w:szCs w:val="14"/>
                          <w:u w:val="single"/>
                        </w:rPr>
                        <w:drawing>
                          <wp:inline distT="0" distB="0" distL="0" distR="0" wp14:anchorId="4C31C925" wp14:editId="2CFE6FE7">
                            <wp:extent cx="1247140" cy="1004570"/>
                            <wp:effectExtent l="0" t="0" r="0" b="5080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ellow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7140" cy="1004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D59AA" w:rsidRDefault="007D59AA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311BA8" w:rsidRDefault="00311BA8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311BA8" w:rsidRDefault="00311BA8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850FC0" w:rsidRDefault="00850FC0" w:rsidP="00850FC0">
                      <w:pPr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lang w:val="en-US"/>
                        </w:rPr>
                      </w:pPr>
                    </w:p>
                    <w:p w:rsidR="005444EC" w:rsidRDefault="005444EC" w:rsidP="00850FC0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 xml:space="preserve"> </w:t>
                      </w: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CC5C1D" w:rsidRDefault="00CC5C1D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CC5C1D" w:rsidRDefault="00CC5C1D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C44516" w:rsidRDefault="00C44516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Pr="002E0293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5444EC" w:rsidRPr="00916A99" w:rsidRDefault="005444EC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5444EC" w:rsidRPr="00916A99" w:rsidRDefault="00B20C57" w:rsidP="00B20C57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Ubuntu Condensed" w:hAnsi="Ubuntu Condensed"/>
                          <w:noProof/>
                          <w:sz w:val="14"/>
                          <w:szCs w:val="14"/>
                        </w:rPr>
                        <w:drawing>
                          <wp:inline distT="0" distB="0" distL="0" distR="0" wp14:anchorId="7CF8B459" wp14:editId="6C2BC7B8">
                            <wp:extent cx="1247140" cy="886460"/>
                            <wp:effectExtent l="0" t="0" r="0" b="8890"/>
                            <wp:docPr id="5" name="Obraz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ellow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7140" cy="886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44B4F" w:rsidRPr="00FB25E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83D425" wp14:editId="7A6E55B9">
                <wp:simplePos x="0" y="0"/>
                <wp:positionH relativeFrom="column">
                  <wp:posOffset>938309</wp:posOffset>
                </wp:positionH>
                <wp:positionV relativeFrom="paragraph">
                  <wp:posOffset>293425</wp:posOffset>
                </wp:positionV>
                <wp:extent cx="0" cy="6629400"/>
                <wp:effectExtent l="0" t="0" r="19050" b="19050"/>
                <wp:wrapNone/>
                <wp:docPr id="3" name="Łącznik prostoliniow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29400"/>
                        </a:xfrm>
                        <a:prstGeom prst="line">
                          <a:avLst/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23.1pt" to="73.9pt,5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" strokecolor="black [3040]" strokeweight=".25pt"/>
            </w:pict>
          </mc:Fallback>
        </mc:AlternateContent>
      </w:r>
    </w:p>
    <w:p w:rsidR="005444EC" w:rsidRPr="001665BE" w:rsidRDefault="001002A6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t xml:space="preserve">       </w:t>
      </w:r>
      <w:r w:rsidR="005444EC" w:rsidRPr="001665BE">
        <w:rPr>
          <w:rFonts w:ascii="Ubuntu Light" w:hAnsi="Ubuntu Light"/>
          <w:sz w:val="18"/>
          <w:szCs w:val="18"/>
        </w:rPr>
        <w:t xml:space="preserve">Zwrot grzecznościowy, </w:t>
      </w:r>
    </w:p>
    <w:p w:rsidR="00000A11" w:rsidRPr="001665BE" w:rsidRDefault="00000A11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 xml:space="preserve">   </w:t>
      </w:r>
      <w:r w:rsidR="005444EC" w:rsidRPr="001665BE">
        <w:rPr>
          <w:rFonts w:ascii="Ubuntu Light" w:hAnsi="Ubuntu Light"/>
          <w:sz w:val="18"/>
          <w:szCs w:val="18"/>
        </w:rPr>
        <w:tab/>
        <w:t>Tekst………………………………………………………………………………………………</w:t>
      </w:r>
    </w:p>
    <w:p w:rsidR="005444EC" w:rsidRPr="001665BE" w:rsidRDefault="005444EC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950DA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950DA" w:rsidRDefault="00B950DA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</w:p>
    <w:p w:rsidR="001002A6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002A6" w:rsidRPr="001665BE">
        <w:rPr>
          <w:rFonts w:ascii="Ubuntu Light" w:hAnsi="Ubuntu Light"/>
          <w:sz w:val="18"/>
          <w:szCs w:val="18"/>
        </w:rPr>
        <w:t xml:space="preserve">                                                                                            </w:t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                                                                                         </w:t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  <w:t>Końcowy zwrot grzecznościowy</w:t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</w:p>
    <w:p w:rsidR="001002A6" w:rsidRPr="001665BE" w:rsidRDefault="001002A6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</w:p>
    <w:p w:rsidR="001002A6" w:rsidRPr="001665BE" w:rsidRDefault="001002A6" w:rsidP="00B00934">
      <w:pPr>
        <w:ind w:left="1701" w:right="-284"/>
        <w:rPr>
          <w:rFonts w:ascii="Ubuntu Light" w:hAnsi="Ubuntu Light"/>
          <w:sz w:val="18"/>
          <w:szCs w:val="18"/>
        </w:rPr>
      </w:pPr>
    </w:p>
    <w:p w:rsidR="0075404A" w:rsidRPr="001665BE" w:rsidRDefault="0075404A" w:rsidP="00B00934">
      <w:pPr>
        <w:ind w:left="1701"/>
      </w:pPr>
      <w:r w:rsidRPr="001665BE">
        <w:t xml:space="preserve">                          </w:t>
      </w:r>
    </w:p>
    <w:sectPr w:rsidR="0075404A" w:rsidRPr="001665BE" w:rsidSect="00DC099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 w:code="9"/>
      <w:pgMar w:top="567" w:right="1418" w:bottom="1418" w:left="1418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6390" w:rsidRDefault="00EC6390" w:rsidP="0004169C">
      <w:pPr>
        <w:spacing w:after="0" w:line="240" w:lineRule="auto"/>
      </w:pPr>
      <w:r>
        <w:separator/>
      </w:r>
    </w:p>
  </w:endnote>
  <w:endnote w:type="continuationSeparator" w:id="0">
    <w:p w:rsidR="00EC6390" w:rsidRDefault="00EC6390" w:rsidP="00041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Condensed">
    <w:panose1 w:val="020B0506030602030204"/>
    <w:charset w:val="EE"/>
    <w:family w:val="swiss"/>
    <w:pitch w:val="variable"/>
    <w:sig w:usb0="E00002FF" w:usb1="5000205B" w:usb2="00000000" w:usb3="00000000" w:csb0="0000009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A2B" w:rsidRDefault="00254A2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A2B" w:rsidRDefault="00254A2B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A2B" w:rsidRDefault="00254A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6390" w:rsidRDefault="00EC6390" w:rsidP="0004169C">
      <w:pPr>
        <w:spacing w:after="0" w:line="240" w:lineRule="auto"/>
      </w:pPr>
      <w:r>
        <w:separator/>
      </w:r>
    </w:p>
  </w:footnote>
  <w:footnote w:type="continuationSeparator" w:id="0">
    <w:p w:rsidR="00EC6390" w:rsidRDefault="00EC6390" w:rsidP="00041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A2B" w:rsidRDefault="00254A2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44EC" w:rsidRDefault="00254A2B" w:rsidP="00FB25E7">
    <w:pPr>
      <w:pStyle w:val="Nagwek"/>
      <w:tabs>
        <w:tab w:val="left" w:pos="938"/>
      </w:tabs>
      <w:ind w:left="-51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4560A76" wp14:editId="03DC3C9E">
              <wp:simplePos x="0" y="0"/>
              <wp:positionH relativeFrom="column">
                <wp:posOffset>4263611</wp:posOffset>
              </wp:positionH>
              <wp:positionV relativeFrom="paragraph">
                <wp:posOffset>-185420</wp:posOffset>
              </wp:positionV>
              <wp:extent cx="1760137" cy="794799"/>
              <wp:effectExtent l="0" t="0" r="0" b="5715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0137" cy="79479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4A2B" w:rsidRPr="00254A2B" w:rsidRDefault="00254A2B" w:rsidP="00254A2B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bookmarkStart w:id="0" w:name="_GoBack"/>
                          <w: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Załącznik Nr 2</w:t>
                          </w:r>
                          <w:r w:rsidRPr="00254A2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:rsidR="00254A2B" w:rsidRPr="00254A2B" w:rsidRDefault="00254A2B" w:rsidP="00254A2B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do Zarządzenia Nr 135</w:t>
                          </w:r>
                          <w:r w:rsidRPr="00254A2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/2017 </w:t>
                          </w:r>
                        </w:p>
                        <w:p w:rsidR="00254A2B" w:rsidRPr="00254A2B" w:rsidRDefault="00254A2B" w:rsidP="00254A2B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 w:rsidRPr="00254A2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z dnia 31.08.2017 r.</w:t>
                          </w:r>
                        </w:p>
                        <w:p w:rsidR="00254A2B" w:rsidRPr="00254A2B" w:rsidRDefault="00254A2B" w:rsidP="00254A2B">
                          <w:pPr>
                            <w:pStyle w:val="NormalnyWeb"/>
                            <w:spacing w:before="0" w:beforeAutospacing="0" w:after="0" w:afterAutospacing="0"/>
                            <w:jc w:val="right"/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 w:rsidRPr="00254A2B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Rektora SUM</w:t>
                          </w:r>
                        </w:p>
                        <w:bookmarkEnd w:id="0"/>
                        <w:p w:rsidR="00254A2B" w:rsidRPr="008B1D53" w:rsidRDefault="00254A2B" w:rsidP="00254A2B">
                          <w:pPr>
                            <w:spacing w:after="0"/>
                            <w:rPr>
                              <w:rFonts w:ascii="Ubuntu" w:hAnsi="Ubuntu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35.7pt;margin-top:-14.6pt;width:138.6pt;height:6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" stroked="f">
              <v:textbox>
                <w:txbxContent>
                  <w:p w:rsidR="00254A2B" w:rsidRPr="00254A2B" w:rsidRDefault="00254A2B" w:rsidP="00254A2B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bookmarkStart w:id="1" w:name="_GoBack"/>
                    <w:r>
                      <w:rPr>
                        <w:rFonts w:asciiTheme="minorHAnsi" w:hAnsiTheme="minorHAnsi"/>
                        <w:sz w:val="20"/>
                        <w:szCs w:val="20"/>
                      </w:rPr>
                      <w:t>Załącznik Nr 2</w:t>
                    </w:r>
                    <w:r w:rsidRPr="00254A2B">
                      <w:rPr>
                        <w:rFonts w:asciiTheme="minorHAnsi" w:hAnsiTheme="minorHAnsi"/>
                        <w:sz w:val="20"/>
                        <w:szCs w:val="20"/>
                      </w:rPr>
                      <w:t xml:space="preserve"> </w:t>
                    </w:r>
                  </w:p>
                  <w:p w:rsidR="00254A2B" w:rsidRPr="00254A2B" w:rsidRDefault="00254A2B" w:rsidP="00254A2B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/>
                        <w:sz w:val="20"/>
                        <w:szCs w:val="20"/>
                      </w:rPr>
                      <w:t>do Zarządzenia Nr 135</w:t>
                    </w:r>
                    <w:r w:rsidRPr="00254A2B">
                      <w:rPr>
                        <w:rFonts w:asciiTheme="minorHAnsi" w:hAnsiTheme="minorHAnsi"/>
                        <w:sz w:val="20"/>
                        <w:szCs w:val="20"/>
                      </w:rPr>
                      <w:t xml:space="preserve">/2017 </w:t>
                    </w:r>
                  </w:p>
                  <w:p w:rsidR="00254A2B" w:rsidRPr="00254A2B" w:rsidRDefault="00254A2B" w:rsidP="00254A2B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 w:rsidRPr="00254A2B">
                      <w:rPr>
                        <w:rFonts w:asciiTheme="minorHAnsi" w:hAnsiTheme="minorHAnsi"/>
                        <w:sz w:val="20"/>
                        <w:szCs w:val="20"/>
                      </w:rPr>
                      <w:t>z dnia 31.08.2017 r.</w:t>
                    </w:r>
                  </w:p>
                  <w:p w:rsidR="00254A2B" w:rsidRPr="00254A2B" w:rsidRDefault="00254A2B" w:rsidP="00254A2B">
                    <w:pPr>
                      <w:pStyle w:val="NormalnyWeb"/>
                      <w:spacing w:before="0" w:beforeAutospacing="0" w:after="0" w:afterAutospacing="0"/>
                      <w:jc w:val="right"/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 w:rsidRPr="00254A2B">
                      <w:rPr>
                        <w:rFonts w:asciiTheme="minorHAnsi" w:hAnsiTheme="minorHAnsi"/>
                        <w:sz w:val="20"/>
                        <w:szCs w:val="20"/>
                      </w:rPr>
                      <w:t>Rektora SUM</w:t>
                    </w:r>
                  </w:p>
                  <w:bookmarkEnd w:id="1"/>
                  <w:p w:rsidR="00254A2B" w:rsidRPr="008B1D53" w:rsidRDefault="00254A2B" w:rsidP="00254A2B">
                    <w:pPr>
                      <w:spacing w:after="0"/>
                      <w:rPr>
                        <w:rFonts w:ascii="Ubuntu" w:hAnsi="Ubuntu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31522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2529" type="#_x0000_t75" style="position:absolute;left:0;text-align:left;margin-left:-47.7pt;margin-top:-19.05pt;width:130pt;height:55pt;z-index:251662335;mso-position-horizontal-relative:text;mso-position-vertical-relative:text">
          <v:imagedata r:id="rId1" o:title="logotyp_bez nazwy_without the name"/>
          <w10:wrap type="square"/>
        </v:shape>
      </w:pict>
    </w:r>
    <w:r w:rsidR="00167AB5" w:rsidRPr="00FB25E7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F6F9AD4" wp14:editId="1793694C">
              <wp:simplePos x="0" y="0"/>
              <wp:positionH relativeFrom="column">
                <wp:posOffset>928370</wp:posOffset>
              </wp:positionH>
              <wp:positionV relativeFrom="paragraph">
                <wp:posOffset>-56899</wp:posOffset>
              </wp:positionV>
              <wp:extent cx="0" cy="328246"/>
              <wp:effectExtent l="0" t="0" r="19050" b="1524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28246"/>
                      </a:xfrm>
                      <a:prstGeom prst="line">
                        <a:avLst/>
                      </a:prstGeom>
                      <a:ln w="3175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1pt,-4.5pt" to="73.1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" strokecolor="black [3040]" strokeweight=".25pt"/>
          </w:pict>
        </mc:Fallback>
      </mc:AlternateContent>
    </w:r>
    <w:r w:rsidR="00FB25E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D3B3785" wp14:editId="33CD918E">
              <wp:simplePos x="0" y="0"/>
              <wp:positionH relativeFrom="column">
                <wp:posOffset>979170</wp:posOffset>
              </wp:positionH>
              <wp:positionV relativeFrom="paragraph">
                <wp:posOffset>-124130</wp:posOffset>
              </wp:positionV>
              <wp:extent cx="1536065" cy="489585"/>
              <wp:effectExtent l="0" t="0" r="6985" b="5715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065" cy="4895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25E7" w:rsidRPr="00FF2ACC" w:rsidRDefault="00FB25E7" w:rsidP="00FB25E7">
                          <w:pPr>
                            <w:rPr>
                              <w:rFonts w:ascii="Ubuntu Condensed" w:hAnsi="Ubuntu Condensed"/>
                              <w:color w:val="000000" w:themeColor="text1"/>
                            </w:rPr>
                          </w:pPr>
                          <w:r w:rsidRPr="00FF2ACC">
                            <w:rPr>
                              <w:rFonts w:ascii="Ubuntu Condensed" w:hAnsi="Ubuntu Condensed"/>
                              <w:color w:val="000000" w:themeColor="text1"/>
                            </w:rPr>
                            <w:t>Śląski Uniwersytet</w:t>
                          </w:r>
                          <w:r>
                            <w:rPr>
                              <w:rFonts w:ascii="Ubuntu Condensed" w:hAnsi="Ubuntu Condensed"/>
                              <w:color w:val="000000" w:themeColor="text1"/>
                            </w:rPr>
                            <w:t xml:space="preserve"> </w:t>
                          </w:r>
                          <w:r w:rsidRPr="00FF2ACC">
                            <w:rPr>
                              <w:rFonts w:ascii="Ubuntu Condensed" w:hAnsi="Ubuntu Condensed"/>
                              <w:color w:val="000000" w:themeColor="text1"/>
                            </w:rPr>
                            <w:t>Medyczny w Katowicach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1" type="#_x0000_t202" style="position:absolute;left:0;text-align:left;margin-left:77.1pt;margin-top:-9.75pt;width:120.95pt;height:3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" stroked="f">
              <v:textbox>
                <w:txbxContent>
                  <w:p w:rsidR="00FB25E7" w:rsidRPr="00FF2ACC" w:rsidRDefault="00FB25E7" w:rsidP="00FB25E7">
                    <w:pPr>
                      <w:rPr>
                        <w:rFonts w:ascii="Ubuntu Condensed" w:hAnsi="Ubuntu Condensed"/>
                        <w:color w:val="000000" w:themeColor="text1"/>
                      </w:rPr>
                    </w:pPr>
                    <w:r w:rsidRPr="00FF2ACC">
                      <w:rPr>
                        <w:rFonts w:ascii="Ubuntu Condensed" w:hAnsi="Ubuntu Condensed"/>
                        <w:color w:val="000000" w:themeColor="text1"/>
                      </w:rPr>
                      <w:t>Śląski Uniwersytet</w:t>
                    </w:r>
                    <w:r>
                      <w:rPr>
                        <w:rFonts w:ascii="Ubuntu Condensed" w:hAnsi="Ubuntu Condensed"/>
                        <w:color w:val="000000" w:themeColor="text1"/>
                      </w:rPr>
                      <w:t xml:space="preserve"> </w:t>
                    </w:r>
                    <w:r w:rsidRPr="00FF2ACC">
                      <w:rPr>
                        <w:rFonts w:ascii="Ubuntu Condensed" w:hAnsi="Ubuntu Condensed"/>
                        <w:color w:val="000000" w:themeColor="text1"/>
                      </w:rPr>
                      <w:t>Medyczny w Katowicach</w:t>
                    </w:r>
                  </w:p>
                </w:txbxContent>
              </v:textbox>
            </v:shape>
          </w:pict>
        </mc:Fallback>
      </mc:AlternateContent>
    </w:r>
  </w:p>
  <w:p w:rsidR="005444EC" w:rsidRDefault="005444EC" w:rsidP="003C1454">
    <w:pPr>
      <w:pStyle w:val="Nagwek"/>
      <w:tabs>
        <w:tab w:val="clear" w:pos="4536"/>
        <w:tab w:val="clear" w:pos="9072"/>
        <w:tab w:val="left" w:pos="1695"/>
      </w:tabs>
    </w:pPr>
    <w:r>
      <w:t xml:space="preserve">  </w:t>
    </w:r>
  </w:p>
  <w:p w:rsidR="005444EC" w:rsidRDefault="005444EC" w:rsidP="006F4E1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4A2B" w:rsidRDefault="00254A2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attachedTemplate r:id="rId1"/>
  <w:defaultTabStop w:val="708"/>
  <w:hyphenationZone w:val="425"/>
  <w:characterSpacingControl w:val="doNotCompress"/>
  <w:hdrShapeDefaults>
    <o:shapedefaults v:ext="edit" spidmax="22530"/>
    <o:shapelayout v:ext="edit">
      <o:idmap v:ext="edit" data="2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293"/>
    <w:rsid w:val="00000A11"/>
    <w:rsid w:val="00024710"/>
    <w:rsid w:val="00037B94"/>
    <w:rsid w:val="0004169C"/>
    <w:rsid w:val="00044B4F"/>
    <w:rsid w:val="00066A5F"/>
    <w:rsid w:val="000B6FBE"/>
    <w:rsid w:val="000C1232"/>
    <w:rsid w:val="001002A6"/>
    <w:rsid w:val="00121E41"/>
    <w:rsid w:val="00152E04"/>
    <w:rsid w:val="00155F63"/>
    <w:rsid w:val="001665BE"/>
    <w:rsid w:val="00167AB5"/>
    <w:rsid w:val="002227E8"/>
    <w:rsid w:val="002434A6"/>
    <w:rsid w:val="00254A2B"/>
    <w:rsid w:val="00271568"/>
    <w:rsid w:val="002A345E"/>
    <w:rsid w:val="002E0293"/>
    <w:rsid w:val="0030522E"/>
    <w:rsid w:val="00311BA8"/>
    <w:rsid w:val="0031522E"/>
    <w:rsid w:val="00386D24"/>
    <w:rsid w:val="00392095"/>
    <w:rsid w:val="003C1454"/>
    <w:rsid w:val="003E0FC1"/>
    <w:rsid w:val="00425F84"/>
    <w:rsid w:val="004422CC"/>
    <w:rsid w:val="004C19DD"/>
    <w:rsid w:val="004D35A6"/>
    <w:rsid w:val="004F31AF"/>
    <w:rsid w:val="00507C7C"/>
    <w:rsid w:val="005444EC"/>
    <w:rsid w:val="005B56EB"/>
    <w:rsid w:val="006112E2"/>
    <w:rsid w:val="006256B1"/>
    <w:rsid w:val="00625F71"/>
    <w:rsid w:val="00663469"/>
    <w:rsid w:val="006B0C2E"/>
    <w:rsid w:val="006B4728"/>
    <w:rsid w:val="006E4FE1"/>
    <w:rsid w:val="006E5440"/>
    <w:rsid w:val="006F4E17"/>
    <w:rsid w:val="00747DE5"/>
    <w:rsid w:val="0075404A"/>
    <w:rsid w:val="00777201"/>
    <w:rsid w:val="00780F0D"/>
    <w:rsid w:val="007C06AD"/>
    <w:rsid w:val="007C439A"/>
    <w:rsid w:val="007D2A9E"/>
    <w:rsid w:val="007D59AA"/>
    <w:rsid w:val="007F1AFE"/>
    <w:rsid w:val="00847214"/>
    <w:rsid w:val="00847A58"/>
    <w:rsid w:val="00850FC0"/>
    <w:rsid w:val="00884C5A"/>
    <w:rsid w:val="008946C7"/>
    <w:rsid w:val="008B1D53"/>
    <w:rsid w:val="008B3E35"/>
    <w:rsid w:val="00900096"/>
    <w:rsid w:val="00916A99"/>
    <w:rsid w:val="009547B1"/>
    <w:rsid w:val="00955B32"/>
    <w:rsid w:val="009845B4"/>
    <w:rsid w:val="009B1D89"/>
    <w:rsid w:val="009C1BF8"/>
    <w:rsid w:val="00A00E09"/>
    <w:rsid w:val="00A01465"/>
    <w:rsid w:val="00A12024"/>
    <w:rsid w:val="00A35F0D"/>
    <w:rsid w:val="00A808BC"/>
    <w:rsid w:val="00AC7F51"/>
    <w:rsid w:val="00B00934"/>
    <w:rsid w:val="00B0210C"/>
    <w:rsid w:val="00B04CE0"/>
    <w:rsid w:val="00B20C57"/>
    <w:rsid w:val="00B343D9"/>
    <w:rsid w:val="00B4489C"/>
    <w:rsid w:val="00B70831"/>
    <w:rsid w:val="00B950DA"/>
    <w:rsid w:val="00BC2FBE"/>
    <w:rsid w:val="00BE0234"/>
    <w:rsid w:val="00BE2362"/>
    <w:rsid w:val="00C43A8E"/>
    <w:rsid w:val="00C44516"/>
    <w:rsid w:val="00C44639"/>
    <w:rsid w:val="00CC5C1D"/>
    <w:rsid w:val="00CD2B51"/>
    <w:rsid w:val="00CF5753"/>
    <w:rsid w:val="00D47F73"/>
    <w:rsid w:val="00D47FCC"/>
    <w:rsid w:val="00D71E09"/>
    <w:rsid w:val="00D81BDF"/>
    <w:rsid w:val="00D857CD"/>
    <w:rsid w:val="00DA004E"/>
    <w:rsid w:val="00DB0573"/>
    <w:rsid w:val="00DC099C"/>
    <w:rsid w:val="00DD21D0"/>
    <w:rsid w:val="00DE405F"/>
    <w:rsid w:val="00DF52E1"/>
    <w:rsid w:val="00E83368"/>
    <w:rsid w:val="00EC6390"/>
    <w:rsid w:val="00EE2408"/>
    <w:rsid w:val="00EE7196"/>
    <w:rsid w:val="00F8714E"/>
    <w:rsid w:val="00FB25E7"/>
    <w:rsid w:val="00FD09BA"/>
    <w:rsid w:val="00FF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169C"/>
  </w:style>
  <w:style w:type="paragraph" w:styleId="Stopka">
    <w:name w:val="footer"/>
    <w:basedOn w:val="Normalny"/>
    <w:link w:val="Stopka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169C"/>
  </w:style>
  <w:style w:type="paragraph" w:styleId="Tekstdymka">
    <w:name w:val="Balloon Text"/>
    <w:basedOn w:val="Normalny"/>
    <w:link w:val="TekstdymkaZnak"/>
    <w:uiPriority w:val="99"/>
    <w:semiHidden/>
    <w:unhideWhenUsed/>
    <w:rsid w:val="0004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169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2471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54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169C"/>
  </w:style>
  <w:style w:type="paragraph" w:styleId="Stopka">
    <w:name w:val="footer"/>
    <w:basedOn w:val="Normalny"/>
    <w:link w:val="Stopka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169C"/>
  </w:style>
  <w:style w:type="paragraph" w:styleId="Tekstdymka">
    <w:name w:val="Balloon Text"/>
    <w:basedOn w:val="Normalny"/>
    <w:link w:val="TekstdymkaZnak"/>
    <w:uiPriority w:val="99"/>
    <w:semiHidden/>
    <w:unhideWhenUsed/>
    <w:rsid w:val="0004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169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2471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54A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9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m.edu.pl" TargetMode="External"/><Relationship Id="rId13" Type="http://schemas.openxmlformats.org/officeDocument/2006/relationships/image" Target="media/image1.jpg"/><Relationship Id="rId18" Type="http://schemas.openxmlformats.org/officeDocument/2006/relationships/hyperlink" Target="mailto:nazwa@domena.pl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mailto:nazwa@domena.pl" TargetMode="External"/><Relationship Id="rId17" Type="http://schemas.openxmlformats.org/officeDocument/2006/relationships/hyperlink" Target="mailto:nazwa@domena.pl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mailto:nazwa@domena.pl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zwa@domena.pl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://www.sum.edu.pl" TargetMode="External"/><Relationship Id="rId23" Type="http://schemas.openxmlformats.org/officeDocument/2006/relationships/footer" Target="footer2.xml"/><Relationship Id="rId10" Type="http://schemas.openxmlformats.org/officeDocument/2006/relationships/hyperlink" Target="mailto:nazwa@domena.pl" TargetMode="External"/><Relationship Id="rId19" Type="http://schemas.openxmlformats.org/officeDocument/2006/relationships/hyperlink" Target="mailto:nazwa@domena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zwa@domena.pl" TargetMode="External"/><Relationship Id="rId14" Type="http://schemas.openxmlformats.org/officeDocument/2006/relationships/image" Target="media/image2.jp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kolik\AppData\Local\Temp\jednostki_papie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2AA2B-7C44-45A5-9D97-963E0389C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jednostki_papier</Template>
  <TotalTime>28</TotalTime>
  <Pages>2</Pages>
  <Words>546</Words>
  <Characters>3279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Skolik</dc:creator>
  <cp:lastModifiedBy>Kamila Miłoń</cp:lastModifiedBy>
  <cp:revision>8</cp:revision>
  <cp:lastPrinted>2017-09-06T08:09:00Z</cp:lastPrinted>
  <dcterms:created xsi:type="dcterms:W3CDTF">2017-09-05T07:29:00Z</dcterms:created>
  <dcterms:modified xsi:type="dcterms:W3CDTF">2017-09-07T07:14:00Z</dcterms:modified>
</cp:coreProperties>
</file>