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28" w:rsidRPr="001665BE" w:rsidRDefault="00EE482F" w:rsidP="00F8714E">
      <w:pPr>
        <w:tabs>
          <w:tab w:val="left" w:pos="1372"/>
        </w:tabs>
      </w:pPr>
      <w:r w:rsidRPr="0013713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702D41" wp14:editId="1C84FDF1">
                <wp:simplePos x="0" y="0"/>
                <wp:positionH relativeFrom="column">
                  <wp:posOffset>-259554</wp:posOffset>
                </wp:positionH>
                <wp:positionV relativeFrom="paragraph">
                  <wp:posOffset>-525145</wp:posOffset>
                </wp:positionV>
                <wp:extent cx="0" cy="738505"/>
                <wp:effectExtent l="0" t="0" r="19050" b="23495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850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45pt,-41.35pt" to="-20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" strokecolor="black [3040]" strokeweight=".25pt"/>
            </w:pict>
          </mc:Fallback>
        </mc:AlternateContent>
      </w:r>
      <w:r w:rsidR="0075404A" w:rsidRPr="001665BE">
        <w:t xml:space="preserve">                                 </w:t>
      </w:r>
    </w:p>
    <w:p w:rsidR="0075404A" w:rsidRPr="001665BE" w:rsidRDefault="00EE482F">
      <w:r w:rsidRPr="00EE482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3F5CB8" wp14:editId="65D4E26C">
                <wp:simplePos x="0" y="0"/>
                <wp:positionH relativeFrom="column">
                  <wp:posOffset>2486025</wp:posOffset>
                </wp:positionH>
                <wp:positionV relativeFrom="paragraph">
                  <wp:posOffset>202091</wp:posOffset>
                </wp:positionV>
                <wp:extent cx="1333500" cy="238125"/>
                <wp:effectExtent l="0" t="0" r="0" b="952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82F" w:rsidRPr="00A12024" w:rsidRDefault="00EE482F" w:rsidP="00EE482F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 w:rsidRPr="00A1202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/ </w:t>
                            </w: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_ _-_ _-_ _ _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5.75pt;margin-top:15.9pt;width:10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" stroked="f">
                <v:textbox>
                  <w:txbxContent>
                    <w:p w:rsidR="00EE482F" w:rsidRPr="00A12024" w:rsidRDefault="00EE482F" w:rsidP="00EE482F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Miejscowość </w:t>
                      </w:r>
                      <w:r w:rsidRPr="00A1202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/ </w:t>
                      </w: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_ _-_ _-_ _ _ _</w:t>
                      </w:r>
                    </w:p>
                  </w:txbxContent>
                </v:textbox>
              </v:shape>
            </w:pict>
          </mc:Fallback>
        </mc:AlternateContent>
      </w:r>
      <w:r w:rsidR="0002203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DBD9BA" wp14:editId="2F3C6D71">
                <wp:simplePos x="0" y="0"/>
                <wp:positionH relativeFrom="column">
                  <wp:posOffset>-206536</wp:posOffset>
                </wp:positionH>
                <wp:positionV relativeFrom="paragraph">
                  <wp:posOffset>206375</wp:posOffset>
                </wp:positionV>
                <wp:extent cx="1619250" cy="23812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Znak:………………………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6.25pt;margin-top:16.25pt;width:127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" stroked="f">
                <v:textbox>
                  <w:txbxContent>
                    <w:p w:rsidR="005444EC" w:rsidRPr="00A12024" w:rsidRDefault="005444EC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Znak:………………………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EE482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EFCC65" wp14:editId="6B811408">
                <wp:simplePos x="0" y="0"/>
                <wp:positionH relativeFrom="column">
                  <wp:posOffset>2495550</wp:posOffset>
                </wp:positionH>
                <wp:positionV relativeFrom="paragraph">
                  <wp:posOffset>572770</wp:posOffset>
                </wp:positionV>
                <wp:extent cx="2486025" cy="1219200"/>
                <wp:effectExtent l="0" t="0" r="9525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82F" w:rsidRDefault="00EE482F" w:rsidP="00EE482F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Adresat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 xml:space="preserve">Imię i nazwisko </w:t>
                            </w:r>
                          </w:p>
                          <w:p w:rsidR="00EE482F" w:rsidRDefault="00EE482F" w:rsidP="00EE482F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>ul. ……………………..</w:t>
                            </w:r>
                          </w:p>
                          <w:p w:rsidR="00EE482F" w:rsidRPr="008B1D53" w:rsidRDefault="00EE482F" w:rsidP="00EE482F">
                            <w:pPr>
                              <w:spacing w:after="0" w:line="240" w:lineRule="auto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Kod pocztowy, Miasto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96.5pt;margin-top:45.1pt;width:195.75pt;height:9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" stroked="f">
                <v:textbox>
                  <w:txbxContent>
                    <w:p w:rsidR="00EE482F" w:rsidRDefault="00EE482F" w:rsidP="00EE482F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Adresat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 xml:space="preserve">Imię i nazwisko </w:t>
                      </w:r>
                    </w:p>
                    <w:p w:rsidR="00EE482F" w:rsidRDefault="00EE482F" w:rsidP="00EE482F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>ul. ……………………..</w:t>
                      </w:r>
                    </w:p>
                    <w:p w:rsidR="00EE482F" w:rsidRPr="008B1D53" w:rsidRDefault="00EE482F" w:rsidP="00EE482F">
                      <w:pPr>
                        <w:spacing w:after="0" w:line="240" w:lineRule="auto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Kod pocztowy, Miasto</w:t>
                      </w:r>
                    </w:p>
                  </w:txbxContent>
                </v:textbox>
              </v:shape>
            </w:pict>
          </mc:Fallback>
        </mc:AlternateContent>
      </w:r>
      <w:r w:rsidR="0075404A" w:rsidRPr="001665BE">
        <w:t xml:space="preserve">                                       </w:t>
      </w:r>
    </w:p>
    <w:p w:rsidR="0075404A" w:rsidRPr="001665BE" w:rsidRDefault="0075404A"/>
    <w:p w:rsidR="0075404A" w:rsidRPr="006E5440" w:rsidRDefault="0075404A"/>
    <w:p w:rsidR="00D47FCC" w:rsidRPr="001665BE" w:rsidRDefault="00D47FCC"/>
    <w:p w:rsidR="0075404A" w:rsidRPr="001665BE" w:rsidRDefault="00137131" w:rsidP="00000A11">
      <w:r w:rsidRPr="0013713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FF8EEC" wp14:editId="531AD9A3">
                <wp:simplePos x="0" y="0"/>
                <wp:positionH relativeFrom="column">
                  <wp:posOffset>935194</wp:posOffset>
                </wp:positionH>
                <wp:positionV relativeFrom="paragraph">
                  <wp:posOffset>298687</wp:posOffset>
                </wp:positionV>
                <wp:extent cx="0" cy="6803409"/>
                <wp:effectExtent l="0" t="0" r="19050" b="16510"/>
                <wp:wrapNone/>
                <wp:docPr id="13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03409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23.5pt" to="73.65pt,5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" strokecolor="black [3040]" strokeweight=".25pt"/>
            </w:pict>
          </mc:Fallback>
        </mc:AlternateContent>
      </w:r>
      <w:r w:rsidR="00625F71"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2D51A59F" wp14:editId="304B8A26">
                <wp:simplePos x="0" y="0"/>
                <wp:positionH relativeFrom="column">
                  <wp:posOffset>-548005</wp:posOffset>
                </wp:positionH>
                <wp:positionV relativeFrom="paragraph">
                  <wp:posOffset>238760</wp:posOffset>
                </wp:positionV>
                <wp:extent cx="1438910" cy="6943725"/>
                <wp:effectExtent l="0" t="0" r="8890" b="9525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694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Default="005936FC" w:rsidP="002E0293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>Funkcja / Stanowisko</w:t>
                            </w:r>
                          </w:p>
                          <w:p w:rsidR="005444EC" w:rsidRPr="00507C7C" w:rsidRDefault="005444EC" w:rsidP="002E0293">
                            <w:pPr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Tytuł naukowy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Imię i Nazwisko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Śląski Uniwersytet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Medyczny w Katowicach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Rektorat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Ul. Poniatowskiego 15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40-055 Katowice</w:t>
                            </w:r>
                          </w:p>
                          <w:p w:rsidR="005444EC" w:rsidRPr="00B70831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7083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  <w:p w:rsidR="005444EC" w:rsidRPr="002E0293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tel.: </w:t>
                            </w:r>
                            <w:r w:rsidR="00DF52E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(+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48 32)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              tel.: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+48 32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</w:p>
                          <w:p w:rsidR="005936FC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="005936FC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 </w:t>
                            </w:r>
                          </w:p>
                          <w:p w:rsidR="005936FC" w:rsidRDefault="00D82C89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7" w:history="1">
                              <w:r w:rsidR="005936FC" w:rsidRPr="004F0687">
                                <w:rPr>
                                  <w:rStyle w:val="Hipercze"/>
                                  <w:rFonts w:ascii="Ubuntu Condensed" w:hAnsi="Ubuntu Condensed"/>
                                  <w:sz w:val="14"/>
                                  <w:szCs w:val="14"/>
                                  <w:lang w:val="en-US"/>
                                </w:rPr>
                                <w:t>nazwa@sum.edu.pl</w:t>
                              </w:r>
                            </w:hyperlink>
                          </w:p>
                          <w:p w:rsidR="005936FC" w:rsidRDefault="00D82C89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8" w:history="1">
                              <w:r w:rsidR="005936FC" w:rsidRPr="004F0687">
                                <w:rPr>
                                  <w:rStyle w:val="Hipercze"/>
                                  <w:rFonts w:ascii="Ubuntu Condensed" w:hAnsi="Ubuntu Condensed"/>
                                  <w:sz w:val="14"/>
                                  <w:szCs w:val="14"/>
                                  <w:lang w:val="en-US"/>
                                </w:rPr>
                                <w:t>www.sum.edu.pl</w:t>
                              </w:r>
                            </w:hyperlink>
                            <w:r w:rsidR="005936FC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  <w:p w:rsidR="005444EC" w:rsidRPr="005936FC" w:rsidRDefault="005936FC" w:rsidP="005936FC">
                            <w:pPr>
                              <w:spacing w:after="0"/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u w:val="none"/>
                                <w:lang w:val="en-US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</w:t>
                            </w:r>
                          </w:p>
                          <w:p w:rsidR="00B20C57" w:rsidRPr="00B20C57" w:rsidRDefault="00B20C57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u w:val="single"/>
                                <w:lang w:val="en-US"/>
                              </w:rPr>
                            </w:pPr>
                          </w:p>
                          <w:p w:rsidR="00625F71" w:rsidRDefault="00625F7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Default="005444E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936FC" w:rsidRDefault="005936F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022031" w:rsidRDefault="0002203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936FC" w:rsidRDefault="005936F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022031" w:rsidRDefault="0002203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022031" w:rsidRDefault="0002203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Pr="00916A99" w:rsidRDefault="00EE482F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>
                                  <wp:extent cx="1247140" cy="1286510"/>
                                  <wp:effectExtent l="0" t="0" r="0" b="889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m_hr_yellow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7140" cy="1286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43.15pt;margin-top:18.8pt;width:113.3pt;height:546.7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" stroked="f">
                <v:textbox>
                  <w:txbxContent>
                    <w:p w:rsidR="005444EC" w:rsidRDefault="005936FC" w:rsidP="002E0293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>Funkcja / Stanowisko</w:t>
                      </w:r>
                    </w:p>
                    <w:p w:rsidR="005444EC" w:rsidRPr="00507C7C" w:rsidRDefault="005444EC" w:rsidP="002E0293">
                      <w:pPr>
                        <w:jc w:val="right"/>
                        <w:rPr>
                          <w:rFonts w:ascii="Ubuntu Condensed" w:hAnsi="Ubuntu Condensed"/>
                        </w:rPr>
                      </w:pP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Tytuł naukowy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Imię i Nazwisko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Śląski Uniwersytet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Medyczny w Katowicach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Rektorat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Ul. Poniatowskiego 15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40-055 Katowice</w:t>
                      </w:r>
                    </w:p>
                    <w:p w:rsidR="005444EC" w:rsidRPr="00B70831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B7083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  <w:p w:rsidR="005444EC" w:rsidRPr="002E0293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tel.: </w:t>
                      </w:r>
                      <w:r w:rsidR="00DF52E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(+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48 32)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              tel.: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+48 32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</w:p>
                    <w:p w:rsidR="005936FC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="005936FC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 </w:t>
                      </w:r>
                    </w:p>
                    <w:p w:rsidR="005936FC" w:rsidRDefault="00D82C89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hyperlink r:id="rId10" w:history="1">
                        <w:r w:rsidR="005936FC" w:rsidRPr="004F0687">
                          <w:rPr>
                            <w:rStyle w:val="Hipercze"/>
                            <w:rFonts w:ascii="Ubuntu Condensed" w:hAnsi="Ubuntu Condensed"/>
                            <w:sz w:val="14"/>
                            <w:szCs w:val="14"/>
                            <w:lang w:val="en-US"/>
                          </w:rPr>
                          <w:t>nazwa@sum.edu.pl</w:t>
                        </w:r>
                      </w:hyperlink>
                    </w:p>
                    <w:p w:rsidR="005936FC" w:rsidRDefault="00D82C89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hyperlink r:id="rId11" w:history="1">
                        <w:r w:rsidR="005936FC" w:rsidRPr="004F0687">
                          <w:rPr>
                            <w:rStyle w:val="Hipercze"/>
                            <w:rFonts w:ascii="Ubuntu Condensed" w:hAnsi="Ubuntu Condensed"/>
                            <w:sz w:val="14"/>
                            <w:szCs w:val="14"/>
                            <w:lang w:val="en-US"/>
                          </w:rPr>
                          <w:t>www.sum.edu.pl</w:t>
                        </w:r>
                      </w:hyperlink>
                      <w:r w:rsidR="005936FC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  <w:p w:rsidR="005444EC" w:rsidRPr="005936FC" w:rsidRDefault="005936FC" w:rsidP="005936FC">
                      <w:pPr>
                        <w:spacing w:after="0"/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u w:val="none"/>
                          <w:lang w:val="en-US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</w:t>
                      </w:r>
                    </w:p>
                    <w:p w:rsidR="00B20C57" w:rsidRPr="00B20C57" w:rsidRDefault="00B20C57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u w:val="single"/>
                          <w:lang w:val="en-US"/>
                        </w:rPr>
                      </w:pPr>
                    </w:p>
                    <w:p w:rsidR="00625F71" w:rsidRDefault="00625F7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Default="005444E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936FC" w:rsidRDefault="005936F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022031" w:rsidRDefault="0002203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936FC" w:rsidRDefault="005936F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022031" w:rsidRDefault="0002203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022031" w:rsidRDefault="0002203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Pr="00916A99" w:rsidRDefault="00EE482F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Ubuntu Condensed" w:hAnsi="Ubuntu Condensed"/>
                          <w:noProof/>
                          <w:sz w:val="14"/>
                          <w:szCs w:val="14"/>
                        </w:rPr>
                        <w:drawing>
                          <wp:inline distT="0" distB="0" distL="0" distR="0">
                            <wp:extent cx="1247140" cy="1286510"/>
                            <wp:effectExtent l="0" t="0" r="0" b="889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m_hr_yellow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7140" cy="1286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444EC" w:rsidRPr="001665BE" w:rsidRDefault="001002A6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t xml:space="preserve">       </w:t>
      </w:r>
      <w:r w:rsidR="005444EC" w:rsidRPr="001665BE">
        <w:rPr>
          <w:rFonts w:ascii="Ubuntu Light" w:hAnsi="Ubuntu Light"/>
          <w:sz w:val="18"/>
          <w:szCs w:val="18"/>
        </w:rPr>
        <w:t xml:space="preserve">Zwrot grzecznościowy, </w:t>
      </w:r>
    </w:p>
    <w:p w:rsidR="00000A11" w:rsidRPr="001665BE" w:rsidRDefault="00000A11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   </w:t>
      </w:r>
      <w:r w:rsidR="005444EC" w:rsidRPr="001665BE">
        <w:rPr>
          <w:rFonts w:ascii="Ubuntu Light" w:hAnsi="Ubuntu Light"/>
          <w:sz w:val="18"/>
          <w:szCs w:val="18"/>
        </w:rPr>
        <w:tab/>
        <w:t>Tekst………………………………………………………………………………………………</w:t>
      </w:r>
    </w:p>
    <w:p w:rsidR="005444EC" w:rsidRPr="001665BE" w:rsidRDefault="005444EC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6305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606AE">
        <w:rPr>
          <w:rFonts w:ascii="Ubuntu Light" w:hAnsi="Ubuntu Light"/>
          <w:sz w:val="18"/>
          <w:szCs w:val="18"/>
        </w:rPr>
        <w:t>………………………………………………………………………………</w:t>
      </w: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6305" w:rsidRDefault="00CA6305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CA6305" w:rsidRDefault="00CA6305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E00D61" w:rsidRDefault="00E00D61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1002A6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02A6" w:rsidRPr="001665BE">
        <w:rPr>
          <w:rFonts w:ascii="Ubuntu Light" w:hAnsi="Ubuntu Light"/>
          <w:sz w:val="18"/>
          <w:szCs w:val="18"/>
        </w:rPr>
        <w:t xml:space="preserve">                                                                                            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                                           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  <w:t>Końcowy zwrot grzecznościowy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1002A6" w:rsidRPr="001665BE" w:rsidRDefault="001002A6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1002A6" w:rsidRPr="001665BE" w:rsidRDefault="001002A6" w:rsidP="00B00934">
      <w:pPr>
        <w:ind w:left="1701" w:right="-284"/>
        <w:rPr>
          <w:rFonts w:ascii="Ubuntu Light" w:hAnsi="Ubuntu Light"/>
          <w:sz w:val="18"/>
          <w:szCs w:val="18"/>
        </w:rPr>
      </w:pPr>
    </w:p>
    <w:p w:rsidR="0075404A" w:rsidRPr="001665BE" w:rsidRDefault="0075404A" w:rsidP="00B00934">
      <w:pPr>
        <w:ind w:left="1701"/>
      </w:pPr>
      <w:r w:rsidRPr="001665BE">
        <w:lastRenderedPageBreak/>
        <w:t xml:space="preserve">                          </w:t>
      </w:r>
    </w:p>
    <w:sectPr w:rsidR="0075404A" w:rsidRPr="001665BE" w:rsidSect="00DC09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390" w:rsidRDefault="00EC6390" w:rsidP="0004169C">
      <w:pPr>
        <w:spacing w:after="0" w:line="240" w:lineRule="auto"/>
      </w:pPr>
      <w:r>
        <w:separator/>
      </w:r>
    </w:p>
  </w:endnote>
  <w:endnote w:type="continuationSeparator" w:id="0">
    <w:p w:rsidR="00EC6390" w:rsidRDefault="00EC6390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C89" w:rsidRDefault="00D82C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C89" w:rsidRDefault="00D82C8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C89" w:rsidRDefault="00D82C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390" w:rsidRDefault="00EC6390" w:rsidP="0004169C">
      <w:pPr>
        <w:spacing w:after="0" w:line="240" w:lineRule="auto"/>
      </w:pPr>
      <w:r>
        <w:separator/>
      </w:r>
    </w:p>
  </w:footnote>
  <w:footnote w:type="continuationSeparator" w:id="0">
    <w:p w:rsidR="00EC6390" w:rsidRDefault="00EC6390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C89" w:rsidRDefault="00D82C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EC" w:rsidRPr="00137131" w:rsidRDefault="00D82C89" w:rsidP="00137131">
    <w:pPr>
      <w:pStyle w:val="Nagwek"/>
      <w:tabs>
        <w:tab w:val="left" w:pos="938"/>
      </w:tabs>
      <w:ind w:left="-624"/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D12E83" wp14:editId="12F22D9C">
              <wp:simplePos x="0" y="0"/>
              <wp:positionH relativeFrom="column">
                <wp:posOffset>4244975</wp:posOffset>
              </wp:positionH>
              <wp:positionV relativeFrom="paragraph">
                <wp:posOffset>-262094</wp:posOffset>
              </wp:positionV>
              <wp:extent cx="1760137" cy="794799"/>
              <wp:effectExtent l="0" t="0" r="0" b="5715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137" cy="79479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2C89" w:rsidRPr="00254A2B" w:rsidRDefault="00D82C89" w:rsidP="00D82C8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Załącznik Nr 1</w:t>
                          </w: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D82C89" w:rsidRPr="00254A2B" w:rsidRDefault="00D82C89" w:rsidP="00D82C8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do Zarządzenia Nr 135</w:t>
                          </w: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/2017 </w:t>
                          </w:r>
                        </w:p>
                        <w:p w:rsidR="00D82C89" w:rsidRPr="00254A2B" w:rsidRDefault="00D82C89" w:rsidP="00D82C8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z dnia 31.08.2017 r.</w:t>
                          </w:r>
                        </w:p>
                        <w:p w:rsidR="00D82C89" w:rsidRPr="00254A2B" w:rsidRDefault="00D82C89" w:rsidP="00D82C8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Rektora SUM</w:t>
                          </w:r>
                        </w:p>
                        <w:p w:rsidR="00D82C89" w:rsidRPr="008B1D53" w:rsidRDefault="00D82C89" w:rsidP="00D82C89">
                          <w:pPr>
                            <w:spacing w:after="0"/>
                            <w:rPr>
                              <w:rFonts w:ascii="Ubuntu" w:hAnsi="Ubuntu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34.25pt;margin-top:-20.65pt;width:138.6pt;height:6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" stroked="f">
              <v:textbox>
                <w:txbxContent>
                  <w:p w:rsidR="00D82C89" w:rsidRPr="00254A2B" w:rsidRDefault="00D82C89" w:rsidP="00D82C8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Załącznik Nr 1</w:t>
                    </w: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</w:p>
                  <w:p w:rsidR="00D82C89" w:rsidRPr="00254A2B" w:rsidRDefault="00D82C89" w:rsidP="00D82C8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do Zarządzenia Nr 135</w:t>
                    </w: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/2017 </w:t>
                    </w:r>
                  </w:p>
                  <w:p w:rsidR="00D82C89" w:rsidRPr="00254A2B" w:rsidRDefault="00D82C89" w:rsidP="00D82C8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>z dnia 31.08.2017 r.</w:t>
                    </w:r>
                  </w:p>
                  <w:p w:rsidR="00D82C89" w:rsidRPr="00254A2B" w:rsidRDefault="00D82C89" w:rsidP="00D82C8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>Rektora SUM</w:t>
                    </w:r>
                  </w:p>
                  <w:p w:rsidR="00D82C89" w:rsidRPr="008B1D53" w:rsidRDefault="00D82C89" w:rsidP="00D82C89">
                    <w:pPr>
                      <w:spacing w:after="0"/>
                      <w:rPr>
                        <w:rFonts w:ascii="Ubuntu" w:hAnsi="Ubuntu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8433" type="#_x0000_t75" style="position:absolute;left:0;text-align:left;margin-left:-57.65pt;margin-top:-35.7pt;width:143pt;height:96.2pt;z-index:251665407;mso-position-horizontal-relative:text;mso-position-vertical-relative:text" o:bordertopcolor="this" o:borderleftcolor="this" o:borderbottomcolor="this" o:borderrightcolor="this" stroked="t" strokecolor="white [3212]" strokeweight="0">
          <v:imagedata r:id="rId1" o:title="HERB"/>
          <w10:wrap type="square"/>
        </v:shape>
      </w:pict>
    </w:r>
    <w:r w:rsidR="00A666A2" w:rsidRPr="00F85DC8">
      <w:rPr>
        <w:b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DD573B" wp14:editId="67683F02">
              <wp:simplePos x="0" y="0"/>
              <wp:positionH relativeFrom="column">
                <wp:posOffset>982980</wp:posOffset>
              </wp:positionH>
              <wp:positionV relativeFrom="paragraph">
                <wp:posOffset>-221454</wp:posOffset>
              </wp:positionV>
              <wp:extent cx="906780" cy="862965"/>
              <wp:effectExtent l="0" t="0" r="762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780" cy="862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7131" w:rsidRPr="00920B49" w:rsidRDefault="00137131" w:rsidP="00137131">
                          <w:pPr>
                            <w:rPr>
                              <w:rFonts w:ascii="Ubuntu Condensed" w:hAnsi="Ubuntu Condensed"/>
                              <w:color w:val="000000" w:themeColor="text1"/>
                            </w:rPr>
                          </w:pPr>
                          <w:r w:rsidRPr="00920B49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>Śląski                                           Uniwersytet                                  Medyczny                                                      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left:0;text-align:left;margin-left:77.4pt;margin-top:-17.45pt;width:71.4pt;height:67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" stroked="f">
              <v:textbox>
                <w:txbxContent>
                  <w:p w:rsidR="00137131" w:rsidRPr="00920B49" w:rsidRDefault="00137131" w:rsidP="00137131">
                    <w:pPr>
                      <w:rPr>
                        <w:rFonts w:ascii="Ubuntu Condensed" w:hAnsi="Ubuntu Condensed"/>
                        <w:color w:val="000000" w:themeColor="text1"/>
                      </w:rPr>
                    </w:pPr>
                    <w:r w:rsidRPr="00920B49">
                      <w:rPr>
                        <w:rFonts w:ascii="Ubuntu Condensed" w:hAnsi="Ubuntu Condensed"/>
                        <w:color w:val="000000" w:themeColor="text1"/>
                      </w:rPr>
                      <w:t>Śląski                                           Uniwersytet                                  Medyczny                                                       w Katowicach</w:t>
                    </w:r>
                  </w:p>
                </w:txbxContent>
              </v:textbox>
            </v:shape>
          </w:pict>
        </mc:Fallback>
      </mc:AlternateContent>
    </w:r>
  </w:p>
  <w:p w:rsidR="005444EC" w:rsidRDefault="005444EC" w:rsidP="00137131">
    <w:pPr>
      <w:pStyle w:val="Nagwek"/>
      <w:tabs>
        <w:tab w:val="clear" w:pos="4536"/>
        <w:tab w:val="clear" w:pos="9072"/>
        <w:tab w:val="left" w:pos="1695"/>
      </w:tabs>
    </w:pPr>
    <w:r>
      <w:t xml:space="preserve"> 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C89" w:rsidRDefault="00D82C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18434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93"/>
    <w:rsid w:val="00000A11"/>
    <w:rsid w:val="00022031"/>
    <w:rsid w:val="00024710"/>
    <w:rsid w:val="00037B94"/>
    <w:rsid w:val="0004169C"/>
    <w:rsid w:val="000606AE"/>
    <w:rsid w:val="00066A5F"/>
    <w:rsid w:val="000C1232"/>
    <w:rsid w:val="001002A6"/>
    <w:rsid w:val="00121E41"/>
    <w:rsid w:val="00137131"/>
    <w:rsid w:val="001665BE"/>
    <w:rsid w:val="001B0494"/>
    <w:rsid w:val="002227E8"/>
    <w:rsid w:val="002434A6"/>
    <w:rsid w:val="0025621F"/>
    <w:rsid w:val="00271568"/>
    <w:rsid w:val="002A345E"/>
    <w:rsid w:val="002E0293"/>
    <w:rsid w:val="0030522E"/>
    <w:rsid w:val="00386D24"/>
    <w:rsid w:val="00392095"/>
    <w:rsid w:val="003C1454"/>
    <w:rsid w:val="003F7B42"/>
    <w:rsid w:val="004422CC"/>
    <w:rsid w:val="004C19DD"/>
    <w:rsid w:val="004D35A6"/>
    <w:rsid w:val="004F31AF"/>
    <w:rsid w:val="00507C7C"/>
    <w:rsid w:val="005444EC"/>
    <w:rsid w:val="005936FC"/>
    <w:rsid w:val="006112E2"/>
    <w:rsid w:val="006256B1"/>
    <w:rsid w:val="00625F71"/>
    <w:rsid w:val="006B0C2E"/>
    <w:rsid w:val="006B4728"/>
    <w:rsid w:val="006E4FE1"/>
    <w:rsid w:val="006E5440"/>
    <w:rsid w:val="006F4E17"/>
    <w:rsid w:val="00747DE5"/>
    <w:rsid w:val="0075404A"/>
    <w:rsid w:val="00777201"/>
    <w:rsid w:val="007C439A"/>
    <w:rsid w:val="007D2A9E"/>
    <w:rsid w:val="007F1AFE"/>
    <w:rsid w:val="00847214"/>
    <w:rsid w:val="00847A58"/>
    <w:rsid w:val="00884C5A"/>
    <w:rsid w:val="008B1D53"/>
    <w:rsid w:val="00900096"/>
    <w:rsid w:val="00916A99"/>
    <w:rsid w:val="009547B1"/>
    <w:rsid w:val="009845B4"/>
    <w:rsid w:val="0099552A"/>
    <w:rsid w:val="009B1D89"/>
    <w:rsid w:val="00A00E09"/>
    <w:rsid w:val="00A01465"/>
    <w:rsid w:val="00A12024"/>
    <w:rsid w:val="00A35F0D"/>
    <w:rsid w:val="00A666A2"/>
    <w:rsid w:val="00A808BC"/>
    <w:rsid w:val="00AC7F51"/>
    <w:rsid w:val="00B00934"/>
    <w:rsid w:val="00B0210C"/>
    <w:rsid w:val="00B04CE0"/>
    <w:rsid w:val="00B20C57"/>
    <w:rsid w:val="00B343D9"/>
    <w:rsid w:val="00B420B7"/>
    <w:rsid w:val="00B70831"/>
    <w:rsid w:val="00B819C3"/>
    <w:rsid w:val="00BC2FBE"/>
    <w:rsid w:val="00C43A8E"/>
    <w:rsid w:val="00C44639"/>
    <w:rsid w:val="00CA6305"/>
    <w:rsid w:val="00CD2B51"/>
    <w:rsid w:val="00CF5753"/>
    <w:rsid w:val="00D47F73"/>
    <w:rsid w:val="00D47FCC"/>
    <w:rsid w:val="00D81BDF"/>
    <w:rsid w:val="00D82C89"/>
    <w:rsid w:val="00D857CD"/>
    <w:rsid w:val="00DA004E"/>
    <w:rsid w:val="00DC099C"/>
    <w:rsid w:val="00DD21D0"/>
    <w:rsid w:val="00DE405F"/>
    <w:rsid w:val="00DF2B6A"/>
    <w:rsid w:val="00DF52E1"/>
    <w:rsid w:val="00E00D61"/>
    <w:rsid w:val="00E43631"/>
    <w:rsid w:val="00E83368"/>
    <w:rsid w:val="00EC6390"/>
    <w:rsid w:val="00EE2408"/>
    <w:rsid w:val="00EE482F"/>
    <w:rsid w:val="00EE7196"/>
    <w:rsid w:val="00F8714E"/>
    <w:rsid w:val="00FD09BA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.edu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zwa@sum.edu.pl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sum.edu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nazwa@sum.edu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36</TotalTime>
  <Pages>3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Skolik</dc:creator>
  <cp:lastModifiedBy>Kamila Miłoń</cp:lastModifiedBy>
  <cp:revision>6</cp:revision>
  <cp:lastPrinted>2017-08-23T08:59:00Z</cp:lastPrinted>
  <dcterms:created xsi:type="dcterms:W3CDTF">2017-09-05T07:30:00Z</dcterms:created>
  <dcterms:modified xsi:type="dcterms:W3CDTF">2017-09-07T07:16:00Z</dcterms:modified>
</cp:coreProperties>
</file>