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728" w:rsidRPr="001665BE" w:rsidRDefault="00EE482F" w:rsidP="00F8714E">
      <w:pPr>
        <w:tabs>
          <w:tab w:val="left" w:pos="1372"/>
        </w:tabs>
      </w:pPr>
      <w:r w:rsidRPr="0013713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702D41" wp14:editId="1C84FDF1">
                <wp:simplePos x="0" y="0"/>
                <wp:positionH relativeFrom="column">
                  <wp:posOffset>-259554</wp:posOffset>
                </wp:positionH>
                <wp:positionV relativeFrom="paragraph">
                  <wp:posOffset>-525145</wp:posOffset>
                </wp:positionV>
                <wp:extent cx="0" cy="738505"/>
                <wp:effectExtent l="0" t="0" r="19050" b="23495"/>
                <wp:wrapNone/>
                <wp:docPr id="4" name="Łącznik prostoliniow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8505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45pt,-41.35pt" to="-20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" strokecolor="black [3040]" strokeweight=".25pt"/>
            </w:pict>
          </mc:Fallback>
        </mc:AlternateContent>
      </w:r>
      <w:r w:rsidR="0075404A" w:rsidRPr="001665BE">
        <w:t xml:space="preserve">                                 </w:t>
      </w:r>
    </w:p>
    <w:p w:rsidR="0075404A" w:rsidRPr="001665BE" w:rsidRDefault="00EE482F">
      <w:r w:rsidRPr="00EE482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3F5CB8" wp14:editId="65D4E26C">
                <wp:simplePos x="0" y="0"/>
                <wp:positionH relativeFrom="column">
                  <wp:posOffset>2486025</wp:posOffset>
                </wp:positionH>
                <wp:positionV relativeFrom="paragraph">
                  <wp:posOffset>202091</wp:posOffset>
                </wp:positionV>
                <wp:extent cx="1333500" cy="238125"/>
                <wp:effectExtent l="0" t="0" r="0" b="9525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482F" w:rsidRPr="00A12024" w:rsidRDefault="00EE482F" w:rsidP="00EE482F">
                            <w:pPr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  <w:t xml:space="preserve">Miejscowość </w:t>
                            </w:r>
                            <w:r w:rsidRPr="00A12024"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  <w:t xml:space="preserve">/ </w:t>
                            </w:r>
                            <w:r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  <w:t>_ _-_ _-_ _ _ 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95.75pt;margin-top:15.9pt;width:105pt;height:1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" stroked="f">
                <v:textbox>
                  <w:txbxContent>
                    <w:p w:rsidR="00EE482F" w:rsidRPr="00A12024" w:rsidRDefault="00EE482F" w:rsidP="00EE482F">
                      <w:pPr>
                        <w:rPr>
                          <w:rFonts w:ascii="Ubuntu Condensed" w:hAnsi="Ubuntu Condensed"/>
                          <w:sz w:val="18"/>
                          <w:szCs w:val="18"/>
                        </w:rPr>
                      </w:pPr>
                      <w:r>
                        <w:rPr>
                          <w:rFonts w:ascii="Ubuntu Condensed" w:hAnsi="Ubuntu Condensed"/>
                          <w:sz w:val="18"/>
                          <w:szCs w:val="18"/>
                        </w:rPr>
                        <w:t xml:space="preserve">Miejscowość </w:t>
                      </w:r>
                      <w:r w:rsidRPr="00A12024">
                        <w:rPr>
                          <w:rFonts w:ascii="Ubuntu Condensed" w:hAnsi="Ubuntu Condensed"/>
                          <w:sz w:val="18"/>
                          <w:szCs w:val="18"/>
                        </w:rPr>
                        <w:t xml:space="preserve">/ </w:t>
                      </w:r>
                      <w:r>
                        <w:rPr>
                          <w:rFonts w:ascii="Ubuntu Condensed" w:hAnsi="Ubuntu Condensed"/>
                          <w:sz w:val="18"/>
                          <w:szCs w:val="18"/>
                        </w:rPr>
                        <w:t>_ _-_ _-_ _ _ _</w:t>
                      </w:r>
                    </w:p>
                  </w:txbxContent>
                </v:textbox>
              </v:shape>
            </w:pict>
          </mc:Fallback>
        </mc:AlternateContent>
      </w:r>
      <w:r w:rsidR="0002203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DBD9BA" wp14:editId="2F3C6D71">
                <wp:simplePos x="0" y="0"/>
                <wp:positionH relativeFrom="column">
                  <wp:posOffset>-206536</wp:posOffset>
                </wp:positionH>
                <wp:positionV relativeFrom="paragraph">
                  <wp:posOffset>206375</wp:posOffset>
                </wp:positionV>
                <wp:extent cx="1619250" cy="238125"/>
                <wp:effectExtent l="0" t="0" r="0" b="9525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4EC" w:rsidRPr="00A12024" w:rsidRDefault="005444EC">
                            <w:pPr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  <w:t>Znak:………………………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6.25pt;margin-top:16.25pt;width:127.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" stroked="f">
                <v:textbox>
                  <w:txbxContent>
                    <w:p w:rsidR="005444EC" w:rsidRPr="00A12024" w:rsidRDefault="005444EC">
                      <w:pPr>
                        <w:rPr>
                          <w:rFonts w:ascii="Ubuntu Condensed" w:hAnsi="Ubuntu Condensed"/>
                          <w:sz w:val="18"/>
                          <w:szCs w:val="18"/>
                        </w:rPr>
                      </w:pPr>
                      <w:r>
                        <w:rPr>
                          <w:rFonts w:ascii="Ubuntu Condensed" w:hAnsi="Ubuntu Condensed"/>
                          <w:sz w:val="18"/>
                          <w:szCs w:val="18"/>
                        </w:rPr>
                        <w:t>Znak:………………………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EE482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EFCC65" wp14:editId="6B811408">
                <wp:simplePos x="0" y="0"/>
                <wp:positionH relativeFrom="column">
                  <wp:posOffset>2495550</wp:posOffset>
                </wp:positionH>
                <wp:positionV relativeFrom="paragraph">
                  <wp:posOffset>572770</wp:posOffset>
                </wp:positionV>
                <wp:extent cx="2486025" cy="1219200"/>
                <wp:effectExtent l="0" t="0" r="9525" b="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482F" w:rsidRDefault="00EE482F" w:rsidP="00EE482F">
                            <w:pPr>
                              <w:spacing w:after="0"/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  <w:t>Adresat</w:t>
                            </w:r>
                            <w:r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  <w:br/>
                              <w:t xml:space="preserve">Imię i nazwisko </w:t>
                            </w:r>
                          </w:p>
                          <w:p w:rsidR="00EE482F" w:rsidRDefault="00EE482F" w:rsidP="00EE482F">
                            <w:pPr>
                              <w:spacing w:after="0"/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  <w:t>Adres</w:t>
                            </w:r>
                            <w:r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  <w:br/>
                              <w:t>ul. ……………………..</w:t>
                            </w:r>
                          </w:p>
                          <w:p w:rsidR="00EE482F" w:rsidRPr="008B1D53" w:rsidRDefault="00EE482F" w:rsidP="00EE482F">
                            <w:pPr>
                              <w:spacing w:after="0" w:line="240" w:lineRule="auto"/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  <w:t>Kod pocztowy, Miasto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96.5pt;margin-top:45.1pt;width:195.75pt;height:9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" stroked="f">
                <v:textbox>
                  <w:txbxContent>
                    <w:p w:rsidR="00EE482F" w:rsidRDefault="00EE482F" w:rsidP="00EE482F">
                      <w:pPr>
                        <w:spacing w:after="0"/>
                        <w:rPr>
                          <w:rFonts w:ascii="Ubuntu" w:hAnsi="Ubuntu"/>
                          <w:sz w:val="18"/>
                          <w:szCs w:val="18"/>
                        </w:rPr>
                      </w:pP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t>Adresat</w:t>
                      </w: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br/>
                        <w:t xml:space="preserve">Imię i nazwisko </w:t>
                      </w:r>
                    </w:p>
                    <w:p w:rsidR="00EE482F" w:rsidRDefault="00EE482F" w:rsidP="00EE482F">
                      <w:pPr>
                        <w:spacing w:after="0"/>
                        <w:rPr>
                          <w:rFonts w:ascii="Ubuntu" w:hAnsi="Ubuntu"/>
                          <w:sz w:val="18"/>
                          <w:szCs w:val="18"/>
                        </w:rPr>
                      </w:pP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t>Adres</w:t>
                      </w: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br/>
                        <w:t>ul. ……………………..</w:t>
                      </w:r>
                    </w:p>
                    <w:p w:rsidR="00EE482F" w:rsidRPr="008B1D53" w:rsidRDefault="00EE482F" w:rsidP="00EE482F">
                      <w:pPr>
                        <w:spacing w:after="0" w:line="240" w:lineRule="auto"/>
                        <w:rPr>
                          <w:rFonts w:ascii="Ubuntu" w:hAnsi="Ubuntu"/>
                          <w:sz w:val="18"/>
                          <w:szCs w:val="18"/>
                        </w:rPr>
                      </w:pP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t>Kod pocztowy, Miasto</w:t>
                      </w:r>
                    </w:p>
                  </w:txbxContent>
                </v:textbox>
              </v:shape>
            </w:pict>
          </mc:Fallback>
        </mc:AlternateContent>
      </w:r>
      <w:r w:rsidR="0075404A" w:rsidRPr="001665BE">
        <w:t xml:space="preserve">                                       </w:t>
      </w:r>
    </w:p>
    <w:p w:rsidR="0075404A" w:rsidRPr="001665BE" w:rsidRDefault="0075404A"/>
    <w:p w:rsidR="0075404A" w:rsidRPr="006E5440" w:rsidRDefault="0075404A"/>
    <w:p w:rsidR="00D47FCC" w:rsidRPr="001665BE" w:rsidRDefault="00D47FCC"/>
    <w:p w:rsidR="0075404A" w:rsidRPr="001665BE" w:rsidRDefault="00137131" w:rsidP="00000A11">
      <w:r w:rsidRPr="0013713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FF8EEC" wp14:editId="531AD9A3">
                <wp:simplePos x="0" y="0"/>
                <wp:positionH relativeFrom="column">
                  <wp:posOffset>935194</wp:posOffset>
                </wp:positionH>
                <wp:positionV relativeFrom="paragraph">
                  <wp:posOffset>298687</wp:posOffset>
                </wp:positionV>
                <wp:extent cx="0" cy="6803409"/>
                <wp:effectExtent l="0" t="0" r="19050" b="16510"/>
                <wp:wrapNone/>
                <wp:docPr id="13" name="Łącznik prostoliniow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03409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1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65pt,23.5pt" to="73.65pt,5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" strokecolor="black [3040]" strokeweight=".25pt"/>
            </w:pict>
          </mc:Fallback>
        </mc:AlternateContent>
      </w:r>
      <w:r w:rsidR="00625F71"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2D51A59F" wp14:editId="304B8A26">
                <wp:simplePos x="0" y="0"/>
                <wp:positionH relativeFrom="column">
                  <wp:posOffset>-548005</wp:posOffset>
                </wp:positionH>
                <wp:positionV relativeFrom="paragraph">
                  <wp:posOffset>238760</wp:posOffset>
                </wp:positionV>
                <wp:extent cx="1438910" cy="6943725"/>
                <wp:effectExtent l="0" t="0" r="8890" b="9525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694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4EC" w:rsidRDefault="005936FC" w:rsidP="002E0293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</w:rPr>
                              <w:t>Funkcja / Stanowisko</w:t>
                            </w:r>
                          </w:p>
                          <w:p w:rsidR="005444EC" w:rsidRPr="00507C7C" w:rsidRDefault="005444EC" w:rsidP="002E0293">
                            <w:pPr>
                              <w:jc w:val="right"/>
                              <w:rPr>
                                <w:rFonts w:ascii="Ubuntu Condensed" w:hAnsi="Ubuntu Condensed"/>
                              </w:rPr>
                            </w:pPr>
                          </w:p>
                          <w:p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Tytuł naukowy</w:t>
                            </w:r>
                          </w:p>
                          <w:p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Imię i Nazwisko</w:t>
                            </w:r>
                          </w:p>
                          <w:p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Śląski Uniwersytet</w:t>
                            </w:r>
                          </w:p>
                          <w:p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Medyczny w Katowicach</w:t>
                            </w:r>
                          </w:p>
                          <w:p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Rektorat</w:t>
                            </w:r>
                          </w:p>
                          <w:p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Ul. Poniatowskiego 15</w:t>
                            </w:r>
                          </w:p>
                          <w:p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40-055 Katowice</w:t>
                            </w:r>
                          </w:p>
                          <w:p w:rsidR="005444EC" w:rsidRPr="00B70831" w:rsidRDefault="005444E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B70831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</w:p>
                          <w:p w:rsidR="005444EC" w:rsidRPr="002E0293" w:rsidRDefault="005444E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tel.: </w:t>
                            </w:r>
                            <w:r w:rsidR="00DF52E1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>(+</w:t>
                            </w:r>
                            <w:r w:rsidR="00121E41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>48 32)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xxx  xx </w:t>
                            </w:r>
                            <w:proofErr w:type="spellStart"/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>xx</w:t>
                            </w:r>
                            <w:proofErr w:type="spellEnd"/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                                    tel.: </w:t>
                            </w:r>
                            <w:r w:rsidR="00121E41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>(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+48 32 </w:t>
                            </w:r>
                            <w:r w:rsidR="00121E41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>)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xxx  xx </w:t>
                            </w:r>
                            <w:proofErr w:type="spellStart"/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>xx</w:t>
                            </w:r>
                            <w:proofErr w:type="spellEnd"/>
                          </w:p>
                          <w:p w:rsidR="005936FC" w:rsidRDefault="005444E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="005936FC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                       </w:t>
                            </w:r>
                          </w:p>
                          <w:p w:rsidR="005936FC" w:rsidRDefault="00D82C89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  <w:hyperlink r:id="rId7" w:history="1">
                              <w:r w:rsidR="005936FC" w:rsidRPr="004F0687">
                                <w:rPr>
                                  <w:rStyle w:val="Hipercze"/>
                                  <w:rFonts w:ascii="Ubuntu Condensed" w:hAnsi="Ubuntu Condensed"/>
                                  <w:sz w:val="14"/>
                                  <w:szCs w:val="14"/>
                                  <w:lang w:val="en-US"/>
                                </w:rPr>
                                <w:t>nazwa@sum.edu.pl</w:t>
                              </w:r>
                            </w:hyperlink>
                          </w:p>
                          <w:p w:rsidR="005936FC" w:rsidRDefault="00D82C89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  <w:hyperlink r:id="rId8" w:history="1">
                              <w:r w:rsidR="005936FC" w:rsidRPr="004F0687">
                                <w:rPr>
                                  <w:rStyle w:val="Hipercze"/>
                                  <w:rFonts w:ascii="Ubuntu Condensed" w:hAnsi="Ubuntu Condensed"/>
                                  <w:sz w:val="14"/>
                                  <w:szCs w:val="14"/>
                                  <w:lang w:val="en-US"/>
                                </w:rPr>
                                <w:t>www.sum.edu.pl</w:t>
                              </w:r>
                            </w:hyperlink>
                            <w:r w:rsidR="005936FC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</w:p>
                          <w:p w:rsidR="005444EC" w:rsidRPr="005936FC" w:rsidRDefault="005936FC" w:rsidP="005936FC">
                            <w:pPr>
                              <w:spacing w:after="0"/>
                              <w:jc w:val="right"/>
                              <w:rPr>
                                <w:rStyle w:val="Hipercze"/>
                                <w:rFonts w:ascii="Ubuntu Condensed" w:hAnsi="Ubuntu Condensed"/>
                                <w:color w:val="auto"/>
                                <w:sz w:val="14"/>
                                <w:szCs w:val="14"/>
                                <w:u w:val="none"/>
                                <w:lang w:val="en-US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         </w:t>
                            </w:r>
                          </w:p>
                          <w:p w:rsidR="00B20C57" w:rsidRPr="00B20C57" w:rsidRDefault="00B20C57" w:rsidP="00B20C57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u w:val="single"/>
                                <w:lang w:val="en-US"/>
                              </w:rPr>
                            </w:pPr>
                          </w:p>
                          <w:p w:rsidR="00625F71" w:rsidRDefault="00625F71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B20C57" w:rsidRDefault="00B20C57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B20C57" w:rsidRDefault="00B20C57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B20C57" w:rsidRDefault="00B20C57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B20C57" w:rsidRDefault="00B20C57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B20C57" w:rsidRDefault="00B20C57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5444EC" w:rsidRDefault="005444EC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5936FC" w:rsidRDefault="005936FC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022031" w:rsidRDefault="00022031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5936FC" w:rsidRDefault="005936FC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022031" w:rsidRDefault="00022031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022031" w:rsidRDefault="00022031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5444EC" w:rsidRPr="00916A99" w:rsidRDefault="00EE482F" w:rsidP="00B20C57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>
                                  <wp:extent cx="1247140" cy="1286510"/>
                                  <wp:effectExtent l="0" t="0" r="0" b="8890"/>
                                  <wp:docPr id="5" name="Obraz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um_hr_yellow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7140" cy="1286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43.15pt;margin-top:18.8pt;width:113.3pt;height:546.7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" stroked="f">
                <v:textbox>
                  <w:txbxContent>
                    <w:p w:rsidR="005444EC" w:rsidRDefault="005936FC" w:rsidP="002E0293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</w:rPr>
                        <w:t>Funkcja / Stanowisko</w:t>
                      </w:r>
                    </w:p>
                    <w:p w:rsidR="005444EC" w:rsidRPr="00507C7C" w:rsidRDefault="005444EC" w:rsidP="002E0293">
                      <w:pPr>
                        <w:jc w:val="right"/>
                        <w:rPr>
                          <w:rFonts w:ascii="Ubuntu Condensed" w:hAnsi="Ubuntu Condensed"/>
                        </w:rPr>
                      </w:pPr>
                    </w:p>
                    <w:p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Tytuł naukowy</w:t>
                      </w:r>
                    </w:p>
                    <w:p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Imię i Nazwisko</w:t>
                      </w:r>
                    </w:p>
                    <w:p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Śląski Uniwersytet</w:t>
                      </w:r>
                    </w:p>
                    <w:p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Medyczny w Katowicach</w:t>
                      </w:r>
                    </w:p>
                    <w:p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Rektorat</w:t>
                      </w:r>
                    </w:p>
                    <w:p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Ul. Poniatowskiego 15</w:t>
                      </w:r>
                    </w:p>
                    <w:p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40-055 Katowice</w:t>
                      </w:r>
                    </w:p>
                    <w:p w:rsidR="005444EC" w:rsidRPr="00B70831" w:rsidRDefault="005444E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  <w:r w:rsidRPr="00B70831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</w:p>
                    <w:p w:rsidR="005444EC" w:rsidRPr="002E0293" w:rsidRDefault="005444E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tel.: </w:t>
                      </w:r>
                      <w:r w:rsidR="00DF52E1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>(+</w:t>
                      </w:r>
                      <w:r w:rsidR="00121E41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>48 32)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xxx  xx </w:t>
                      </w:r>
                      <w:proofErr w:type="spellStart"/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>xx</w:t>
                      </w:r>
                      <w:proofErr w:type="spellEnd"/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                                    tel.: </w:t>
                      </w:r>
                      <w:r w:rsidR="00121E41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>(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+48 32 </w:t>
                      </w:r>
                      <w:r w:rsidR="00121E41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>)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xxx  xx </w:t>
                      </w:r>
                      <w:proofErr w:type="spellStart"/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>xx</w:t>
                      </w:r>
                      <w:proofErr w:type="spellEnd"/>
                    </w:p>
                    <w:p w:rsidR="005936FC" w:rsidRDefault="005444E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="005936FC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                       </w:t>
                      </w:r>
                    </w:p>
                    <w:p w:rsidR="005936FC" w:rsidRDefault="00D82C89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  <w:hyperlink r:id="rId10" w:history="1">
                        <w:r w:rsidR="005936FC" w:rsidRPr="004F0687">
                          <w:rPr>
                            <w:rStyle w:val="Hipercze"/>
                            <w:rFonts w:ascii="Ubuntu Condensed" w:hAnsi="Ubuntu Condensed"/>
                            <w:sz w:val="14"/>
                            <w:szCs w:val="14"/>
                            <w:lang w:val="en-US"/>
                          </w:rPr>
                          <w:t>nazwa@sum.edu.pl</w:t>
                        </w:r>
                      </w:hyperlink>
                    </w:p>
                    <w:p w:rsidR="005936FC" w:rsidRDefault="00D82C89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  <w:hyperlink r:id="rId11" w:history="1">
                        <w:r w:rsidR="005936FC" w:rsidRPr="004F0687">
                          <w:rPr>
                            <w:rStyle w:val="Hipercze"/>
                            <w:rFonts w:ascii="Ubuntu Condensed" w:hAnsi="Ubuntu Condensed"/>
                            <w:sz w:val="14"/>
                            <w:szCs w:val="14"/>
                            <w:lang w:val="en-US"/>
                          </w:rPr>
                          <w:t>www.sum.edu.pl</w:t>
                        </w:r>
                      </w:hyperlink>
                      <w:r w:rsidR="005936FC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</w:p>
                    <w:p w:rsidR="005444EC" w:rsidRPr="005936FC" w:rsidRDefault="005936FC" w:rsidP="005936FC">
                      <w:pPr>
                        <w:spacing w:after="0"/>
                        <w:jc w:val="right"/>
                        <w:rPr>
                          <w:rStyle w:val="Hipercze"/>
                          <w:rFonts w:ascii="Ubuntu Condensed" w:hAnsi="Ubuntu Condensed"/>
                          <w:color w:val="auto"/>
                          <w:sz w:val="14"/>
                          <w:szCs w:val="14"/>
                          <w:u w:val="none"/>
                          <w:lang w:val="en-US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         </w:t>
                      </w:r>
                    </w:p>
                    <w:p w:rsidR="00B20C57" w:rsidRPr="00B20C57" w:rsidRDefault="00B20C57" w:rsidP="00B20C57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u w:val="single"/>
                          <w:lang w:val="en-US"/>
                        </w:rPr>
                      </w:pPr>
                    </w:p>
                    <w:p w:rsidR="00625F71" w:rsidRDefault="00625F71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B20C57" w:rsidRDefault="00B20C57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B20C57" w:rsidRDefault="00B20C57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B20C57" w:rsidRDefault="00B20C57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B20C57" w:rsidRDefault="00B20C57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B20C57" w:rsidRDefault="00B20C57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5444EC" w:rsidRDefault="005444EC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5936FC" w:rsidRDefault="005936FC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022031" w:rsidRDefault="00022031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5936FC" w:rsidRDefault="005936FC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022031" w:rsidRDefault="00022031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022031" w:rsidRDefault="00022031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5444EC" w:rsidRPr="00916A99" w:rsidRDefault="00EE482F" w:rsidP="00B20C57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Ubuntu Condensed" w:hAnsi="Ubuntu Condensed"/>
                          <w:noProof/>
                          <w:sz w:val="14"/>
                          <w:szCs w:val="14"/>
                        </w:rPr>
                        <w:drawing>
                          <wp:inline distT="0" distB="0" distL="0" distR="0">
                            <wp:extent cx="1247140" cy="1286510"/>
                            <wp:effectExtent l="0" t="0" r="0" b="8890"/>
                            <wp:docPr id="5" name="Obraz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um_hr_yellow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7140" cy="1286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444EC" w:rsidRPr="001665BE" w:rsidRDefault="001002A6" w:rsidP="00B00934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t xml:space="preserve">       </w:t>
      </w:r>
      <w:r w:rsidR="005444EC" w:rsidRPr="001665BE">
        <w:rPr>
          <w:rFonts w:ascii="Ubuntu Light" w:hAnsi="Ubuntu Light"/>
          <w:sz w:val="18"/>
          <w:szCs w:val="18"/>
        </w:rPr>
        <w:t xml:space="preserve">Zwrot grzecznościowy, </w:t>
      </w:r>
    </w:p>
    <w:p w:rsidR="00000A11" w:rsidRPr="001665BE" w:rsidRDefault="00000A11" w:rsidP="00B00934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 xml:space="preserve">   </w:t>
      </w:r>
      <w:r w:rsidR="005444EC" w:rsidRPr="001665BE">
        <w:rPr>
          <w:rFonts w:ascii="Ubuntu Light" w:hAnsi="Ubuntu Light"/>
          <w:sz w:val="18"/>
          <w:szCs w:val="18"/>
        </w:rPr>
        <w:tab/>
        <w:t>Tekst………………………………………………………………………………………………</w:t>
      </w:r>
    </w:p>
    <w:p w:rsidR="005444EC" w:rsidRPr="001665BE" w:rsidRDefault="005444EC" w:rsidP="00B00934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A6305" w:rsidRDefault="005444EC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606AE">
        <w:rPr>
          <w:rFonts w:ascii="Ubuntu Light" w:hAnsi="Ubuntu Light"/>
          <w:sz w:val="18"/>
          <w:szCs w:val="18"/>
        </w:rPr>
        <w:t>………………………………………………………………………………</w:t>
      </w:r>
      <w:r w:rsidRPr="001665BE">
        <w:rPr>
          <w:rFonts w:ascii="Ubuntu Light" w:hAnsi="Ubuntu Light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A6305" w:rsidRDefault="00CA6305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</w:p>
    <w:p w:rsidR="00CA6305" w:rsidRDefault="00CA6305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</w:p>
    <w:p w:rsidR="00E00D61" w:rsidRDefault="00E00D61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</w:p>
    <w:p w:rsidR="001002A6" w:rsidRPr="001665BE" w:rsidRDefault="005444EC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002A6" w:rsidRPr="001665BE">
        <w:rPr>
          <w:rFonts w:ascii="Ubuntu Light" w:hAnsi="Ubuntu Light"/>
          <w:sz w:val="18"/>
          <w:szCs w:val="18"/>
        </w:rPr>
        <w:t xml:space="preserve">                                                                                            </w:t>
      </w:r>
    </w:p>
    <w:p w:rsidR="005444EC" w:rsidRPr="001665BE" w:rsidRDefault="005444EC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                                                                                          </w:t>
      </w:r>
    </w:p>
    <w:p w:rsidR="005444EC" w:rsidRPr="001665BE" w:rsidRDefault="005444EC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</w:p>
    <w:p w:rsidR="005444EC" w:rsidRPr="001665BE" w:rsidRDefault="005444EC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  <w:t>Końcowy zwrot grzecznościowy</w:t>
      </w:r>
    </w:p>
    <w:p w:rsidR="005444EC" w:rsidRPr="001665BE" w:rsidRDefault="005444EC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</w:p>
    <w:p w:rsidR="001002A6" w:rsidRPr="001665BE" w:rsidRDefault="001002A6" w:rsidP="00B00934">
      <w:pPr>
        <w:ind w:left="1701" w:right="-284"/>
        <w:jc w:val="both"/>
        <w:rPr>
          <w:rFonts w:ascii="Ubuntu Light" w:hAnsi="Ubuntu Light"/>
          <w:sz w:val="18"/>
          <w:szCs w:val="18"/>
        </w:rPr>
      </w:pPr>
    </w:p>
    <w:p w:rsidR="001002A6" w:rsidRPr="001665BE" w:rsidRDefault="001002A6" w:rsidP="00B00934">
      <w:pPr>
        <w:ind w:left="1701" w:right="-284"/>
        <w:rPr>
          <w:rFonts w:ascii="Ubuntu Light" w:hAnsi="Ubuntu Light"/>
          <w:sz w:val="18"/>
          <w:szCs w:val="18"/>
        </w:rPr>
      </w:pPr>
    </w:p>
    <w:p w:rsidR="0075404A" w:rsidRPr="001665BE" w:rsidRDefault="0075404A" w:rsidP="00B00934">
      <w:pPr>
        <w:ind w:left="1701"/>
      </w:pPr>
      <w:r w:rsidRPr="001665BE">
        <w:lastRenderedPageBreak/>
        <w:t xml:space="preserve">                          </w:t>
      </w:r>
    </w:p>
    <w:sectPr w:rsidR="0075404A" w:rsidRPr="001665BE" w:rsidSect="00DC099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567" w:right="1418" w:bottom="1418" w:left="1418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390" w:rsidRDefault="00EC6390" w:rsidP="0004169C">
      <w:pPr>
        <w:spacing w:after="0" w:line="240" w:lineRule="auto"/>
      </w:pPr>
      <w:r>
        <w:separator/>
      </w:r>
    </w:p>
  </w:endnote>
  <w:endnote w:type="continuationSeparator" w:id="0">
    <w:p w:rsidR="00EC6390" w:rsidRDefault="00EC6390" w:rsidP="00041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 Condensed">
    <w:panose1 w:val="020B0506030602030204"/>
    <w:charset w:val="EE"/>
    <w:family w:val="swiss"/>
    <w:pitch w:val="variable"/>
    <w:sig w:usb0="E00002FF" w:usb1="5000205B" w:usb2="00000000" w:usb3="00000000" w:csb0="0000009F" w:csb1="00000000"/>
  </w:font>
  <w:font w:name="Ubuntu">
    <w:panose1 w:val="020B0504030602030204"/>
    <w:charset w:val="EE"/>
    <w:family w:val="swiss"/>
    <w:pitch w:val="variable"/>
    <w:sig w:usb0="E00002FF" w:usb1="5000205B" w:usb2="00000000" w:usb3="00000000" w:csb0="0000009F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C89" w:rsidRDefault="00D82C8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C89" w:rsidRDefault="00D82C89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C89" w:rsidRDefault="00D82C8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390" w:rsidRDefault="00EC6390" w:rsidP="0004169C">
      <w:pPr>
        <w:spacing w:after="0" w:line="240" w:lineRule="auto"/>
      </w:pPr>
      <w:r>
        <w:separator/>
      </w:r>
    </w:p>
  </w:footnote>
  <w:footnote w:type="continuationSeparator" w:id="0">
    <w:p w:rsidR="00EC6390" w:rsidRDefault="00EC6390" w:rsidP="000416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C89" w:rsidRDefault="00D82C8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4EC" w:rsidRPr="00137131" w:rsidRDefault="00D82C89" w:rsidP="00137131">
    <w:pPr>
      <w:pStyle w:val="Nagwek"/>
      <w:tabs>
        <w:tab w:val="left" w:pos="938"/>
      </w:tabs>
      <w:ind w:left="-624"/>
      <w:rPr>
        <w:b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D12E83" wp14:editId="12F22D9C">
              <wp:simplePos x="0" y="0"/>
              <wp:positionH relativeFrom="column">
                <wp:posOffset>4244975</wp:posOffset>
              </wp:positionH>
              <wp:positionV relativeFrom="paragraph">
                <wp:posOffset>-262094</wp:posOffset>
              </wp:positionV>
              <wp:extent cx="1760137" cy="794799"/>
              <wp:effectExtent l="0" t="0" r="0" b="5715"/>
              <wp:wrapNone/>
              <wp:docPr id="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0137" cy="79479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82C89" w:rsidRPr="00254A2B" w:rsidRDefault="00D82C89" w:rsidP="00D82C89">
                          <w:pPr>
                            <w:pStyle w:val="NormalnyWeb"/>
                            <w:spacing w:before="0" w:beforeAutospacing="0" w:after="0" w:afterAutospacing="0"/>
                            <w:jc w:val="right"/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>Załącznik Nr 1</w:t>
                          </w:r>
                          <w:r w:rsidRPr="00254A2B"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D82C89" w:rsidRPr="00254A2B" w:rsidRDefault="00D82C89" w:rsidP="00D82C89">
                          <w:pPr>
                            <w:pStyle w:val="NormalnyWeb"/>
                            <w:spacing w:before="0" w:beforeAutospacing="0" w:after="0" w:afterAutospacing="0"/>
                            <w:jc w:val="right"/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>do Zarządzenia Nr 135</w:t>
                          </w:r>
                          <w:r w:rsidRPr="00254A2B"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 xml:space="preserve">/2017 </w:t>
                          </w:r>
                        </w:p>
                        <w:p w:rsidR="00D82C89" w:rsidRPr="00254A2B" w:rsidRDefault="00D82C89" w:rsidP="00D82C89">
                          <w:pPr>
                            <w:pStyle w:val="NormalnyWeb"/>
                            <w:spacing w:before="0" w:beforeAutospacing="0" w:after="0" w:afterAutospacing="0"/>
                            <w:jc w:val="right"/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</w:pPr>
                          <w:r w:rsidRPr="00254A2B"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>z dnia 31.08.2017 r.</w:t>
                          </w:r>
                        </w:p>
                        <w:p w:rsidR="00D82C89" w:rsidRPr="00254A2B" w:rsidRDefault="00D82C89" w:rsidP="00D82C89">
                          <w:pPr>
                            <w:pStyle w:val="NormalnyWeb"/>
                            <w:spacing w:before="0" w:beforeAutospacing="0" w:after="0" w:afterAutospacing="0"/>
                            <w:jc w:val="right"/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</w:pPr>
                          <w:r w:rsidRPr="00254A2B"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>Rektora SUM</w:t>
                          </w:r>
                        </w:p>
                        <w:p w:rsidR="00D82C89" w:rsidRPr="008B1D53" w:rsidRDefault="00D82C89" w:rsidP="00D82C89">
                          <w:pPr>
                            <w:spacing w:after="0"/>
                            <w:rPr>
                              <w:rFonts w:ascii="Ubuntu" w:hAnsi="Ubuntu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34.25pt;margin-top:-20.65pt;width:138.6pt;height:62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" stroked="f">
              <v:textbox>
                <w:txbxContent>
                  <w:p w:rsidR="00D82C89" w:rsidRPr="00254A2B" w:rsidRDefault="00D82C89" w:rsidP="00D82C89">
                    <w:pPr>
                      <w:pStyle w:val="NormalnyWeb"/>
                      <w:spacing w:before="0" w:beforeAutospacing="0" w:after="0" w:afterAutospacing="0"/>
                      <w:jc w:val="right"/>
                      <w:rPr>
                        <w:rFonts w:asciiTheme="minorHAnsi" w:hAnsiTheme="minorHAnsi"/>
                        <w:sz w:val="20"/>
                        <w:szCs w:val="20"/>
                      </w:rPr>
                    </w:pPr>
                    <w:r>
                      <w:rPr>
                        <w:rFonts w:asciiTheme="minorHAnsi" w:hAnsiTheme="minorHAnsi"/>
                        <w:sz w:val="20"/>
                        <w:szCs w:val="20"/>
                      </w:rPr>
                      <w:t>Załącznik Nr 1</w:t>
                    </w:r>
                    <w:r w:rsidRPr="00254A2B">
                      <w:rPr>
                        <w:rFonts w:asciiTheme="minorHAnsi" w:hAnsiTheme="minorHAnsi"/>
                        <w:sz w:val="20"/>
                        <w:szCs w:val="20"/>
                      </w:rPr>
                      <w:t xml:space="preserve"> </w:t>
                    </w:r>
                  </w:p>
                  <w:p w:rsidR="00D82C89" w:rsidRPr="00254A2B" w:rsidRDefault="00D82C89" w:rsidP="00D82C89">
                    <w:pPr>
                      <w:pStyle w:val="NormalnyWeb"/>
                      <w:spacing w:before="0" w:beforeAutospacing="0" w:after="0" w:afterAutospacing="0"/>
                      <w:jc w:val="right"/>
                      <w:rPr>
                        <w:rFonts w:asciiTheme="minorHAnsi" w:hAnsiTheme="minorHAnsi"/>
                        <w:sz w:val="20"/>
                        <w:szCs w:val="20"/>
                      </w:rPr>
                    </w:pPr>
                    <w:r>
                      <w:rPr>
                        <w:rFonts w:asciiTheme="minorHAnsi" w:hAnsiTheme="minorHAnsi"/>
                        <w:sz w:val="20"/>
                        <w:szCs w:val="20"/>
                      </w:rPr>
                      <w:t>do Zarządzenia Nr 135</w:t>
                    </w:r>
                    <w:r w:rsidRPr="00254A2B">
                      <w:rPr>
                        <w:rFonts w:asciiTheme="minorHAnsi" w:hAnsiTheme="minorHAnsi"/>
                        <w:sz w:val="20"/>
                        <w:szCs w:val="20"/>
                      </w:rPr>
                      <w:t xml:space="preserve">/2017 </w:t>
                    </w:r>
                  </w:p>
                  <w:p w:rsidR="00D82C89" w:rsidRPr="00254A2B" w:rsidRDefault="00D82C89" w:rsidP="00D82C89">
                    <w:pPr>
                      <w:pStyle w:val="NormalnyWeb"/>
                      <w:spacing w:before="0" w:beforeAutospacing="0" w:after="0" w:afterAutospacing="0"/>
                      <w:jc w:val="right"/>
                      <w:rPr>
                        <w:rFonts w:asciiTheme="minorHAnsi" w:hAnsiTheme="minorHAnsi"/>
                        <w:sz w:val="20"/>
                        <w:szCs w:val="20"/>
                      </w:rPr>
                    </w:pPr>
                    <w:r w:rsidRPr="00254A2B">
                      <w:rPr>
                        <w:rFonts w:asciiTheme="minorHAnsi" w:hAnsiTheme="minorHAnsi"/>
                        <w:sz w:val="20"/>
                        <w:szCs w:val="20"/>
                      </w:rPr>
                      <w:t>z dnia 31.08.2017 r.</w:t>
                    </w:r>
                  </w:p>
                  <w:p w:rsidR="00D82C89" w:rsidRPr="00254A2B" w:rsidRDefault="00D82C89" w:rsidP="00D82C89">
                    <w:pPr>
                      <w:pStyle w:val="NormalnyWeb"/>
                      <w:spacing w:before="0" w:beforeAutospacing="0" w:after="0" w:afterAutospacing="0"/>
                      <w:jc w:val="right"/>
                      <w:rPr>
                        <w:rFonts w:asciiTheme="minorHAnsi" w:hAnsiTheme="minorHAnsi"/>
                        <w:sz w:val="20"/>
                        <w:szCs w:val="20"/>
                      </w:rPr>
                    </w:pPr>
                    <w:r w:rsidRPr="00254A2B">
                      <w:rPr>
                        <w:rFonts w:asciiTheme="minorHAnsi" w:hAnsiTheme="minorHAnsi"/>
                        <w:sz w:val="20"/>
                        <w:szCs w:val="20"/>
                      </w:rPr>
                      <w:t>Rektora SUM</w:t>
                    </w:r>
                  </w:p>
                  <w:p w:rsidR="00D82C89" w:rsidRPr="008B1D53" w:rsidRDefault="00D82C89" w:rsidP="00D82C89">
                    <w:pPr>
                      <w:spacing w:after="0"/>
                      <w:rPr>
                        <w:rFonts w:ascii="Ubuntu" w:hAnsi="Ubuntu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8433" type="#_x0000_t75" style="position:absolute;left:0;text-align:left;margin-left:-57.65pt;margin-top:-35.7pt;width:143pt;height:96.2pt;z-index:251665407;mso-position-horizontal-relative:text;mso-position-vertical-relative:text" o:bordertopcolor="this" o:borderleftcolor="this" o:borderbottomcolor="this" o:borderrightcolor="this" stroked="t" strokecolor="white [3212]" strokeweight="0">
          <v:imagedata r:id="rId1" o:title="HERB"/>
          <w10:wrap type="square"/>
        </v:shape>
      </w:pict>
    </w:r>
    <w:r w:rsidR="00A666A2" w:rsidRPr="00F85DC8">
      <w:rPr>
        <w:b/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5DD573B" wp14:editId="67683F02">
              <wp:simplePos x="0" y="0"/>
              <wp:positionH relativeFrom="column">
                <wp:posOffset>982980</wp:posOffset>
              </wp:positionH>
              <wp:positionV relativeFrom="paragraph">
                <wp:posOffset>-221454</wp:posOffset>
              </wp:positionV>
              <wp:extent cx="906780" cy="862965"/>
              <wp:effectExtent l="0" t="0" r="7620" b="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780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37131" w:rsidRPr="00920B49" w:rsidRDefault="00137131" w:rsidP="00137131">
                          <w:pPr>
                            <w:rPr>
                              <w:rFonts w:ascii="Ubuntu Condensed" w:hAnsi="Ubuntu Condensed"/>
                              <w:color w:val="000000" w:themeColor="text1"/>
                            </w:rPr>
                          </w:pPr>
                          <w:r w:rsidRPr="00920B49">
                            <w:rPr>
                              <w:rFonts w:ascii="Ubuntu Condensed" w:hAnsi="Ubuntu Condensed"/>
                              <w:color w:val="000000" w:themeColor="text1"/>
                            </w:rPr>
                            <w:t>Śląski                                           Uniwersytet                                  Medyczny                                                       w Katowicach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1" type="#_x0000_t202" style="position:absolute;left:0;text-align:left;margin-left:77.4pt;margin-top:-17.45pt;width:71.4pt;height:67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" stroked="f">
              <v:textbox>
                <w:txbxContent>
                  <w:p w:rsidR="00137131" w:rsidRPr="00920B49" w:rsidRDefault="00137131" w:rsidP="00137131">
                    <w:pPr>
                      <w:rPr>
                        <w:rFonts w:ascii="Ubuntu Condensed" w:hAnsi="Ubuntu Condensed"/>
                        <w:color w:val="000000" w:themeColor="text1"/>
                      </w:rPr>
                    </w:pPr>
                    <w:r w:rsidRPr="00920B49">
                      <w:rPr>
                        <w:rFonts w:ascii="Ubuntu Condensed" w:hAnsi="Ubuntu Condensed"/>
                        <w:color w:val="000000" w:themeColor="text1"/>
                      </w:rPr>
                      <w:t>Śląski                                           Uniwersytet                                  Medyczny                                                       w Katowicach</w:t>
                    </w:r>
                  </w:p>
                </w:txbxContent>
              </v:textbox>
            </v:shape>
          </w:pict>
        </mc:Fallback>
      </mc:AlternateContent>
    </w:r>
  </w:p>
  <w:p w:rsidR="005444EC" w:rsidRDefault="005444EC" w:rsidP="00137131">
    <w:pPr>
      <w:pStyle w:val="Nagwek"/>
      <w:tabs>
        <w:tab w:val="clear" w:pos="4536"/>
        <w:tab w:val="clear" w:pos="9072"/>
        <w:tab w:val="left" w:pos="1695"/>
      </w:tabs>
    </w:pPr>
    <w:r>
      <w:t xml:space="preserve">  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C89" w:rsidRDefault="00D82C89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attachedTemplate r:id="rId1"/>
  <w:defaultTabStop w:val="708"/>
  <w:hyphenationZone w:val="425"/>
  <w:characterSpacingControl w:val="doNotCompress"/>
  <w:hdrShapeDefaults>
    <o:shapedefaults v:ext="edit" spidmax="18434"/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293"/>
    <w:rsid w:val="00000A11"/>
    <w:rsid w:val="00022031"/>
    <w:rsid w:val="00024710"/>
    <w:rsid w:val="00037B94"/>
    <w:rsid w:val="0004169C"/>
    <w:rsid w:val="000606AE"/>
    <w:rsid w:val="00066A5F"/>
    <w:rsid w:val="000C1232"/>
    <w:rsid w:val="001002A6"/>
    <w:rsid w:val="00121E41"/>
    <w:rsid w:val="00137131"/>
    <w:rsid w:val="001665BE"/>
    <w:rsid w:val="001B0494"/>
    <w:rsid w:val="002227E8"/>
    <w:rsid w:val="002434A6"/>
    <w:rsid w:val="0025621F"/>
    <w:rsid w:val="00271568"/>
    <w:rsid w:val="002A345E"/>
    <w:rsid w:val="002E0293"/>
    <w:rsid w:val="0030522E"/>
    <w:rsid w:val="00386D24"/>
    <w:rsid w:val="00392095"/>
    <w:rsid w:val="003C1454"/>
    <w:rsid w:val="003F7B42"/>
    <w:rsid w:val="004422CC"/>
    <w:rsid w:val="004C19DD"/>
    <w:rsid w:val="004D35A6"/>
    <w:rsid w:val="004F31AF"/>
    <w:rsid w:val="00507C7C"/>
    <w:rsid w:val="005444EC"/>
    <w:rsid w:val="005936FC"/>
    <w:rsid w:val="006112E2"/>
    <w:rsid w:val="006256B1"/>
    <w:rsid w:val="00625F71"/>
    <w:rsid w:val="006B0C2E"/>
    <w:rsid w:val="006B4728"/>
    <w:rsid w:val="006E4FE1"/>
    <w:rsid w:val="006E5440"/>
    <w:rsid w:val="006F4E17"/>
    <w:rsid w:val="00747DE5"/>
    <w:rsid w:val="0075404A"/>
    <w:rsid w:val="00777201"/>
    <w:rsid w:val="007C439A"/>
    <w:rsid w:val="007D2A9E"/>
    <w:rsid w:val="007F1AFE"/>
    <w:rsid w:val="00847214"/>
    <w:rsid w:val="00847A58"/>
    <w:rsid w:val="00884C5A"/>
    <w:rsid w:val="008B1D53"/>
    <w:rsid w:val="00900096"/>
    <w:rsid w:val="00916A99"/>
    <w:rsid w:val="009547B1"/>
    <w:rsid w:val="009845B4"/>
    <w:rsid w:val="0099552A"/>
    <w:rsid w:val="009B1D89"/>
    <w:rsid w:val="00A00E09"/>
    <w:rsid w:val="00A01465"/>
    <w:rsid w:val="00A12024"/>
    <w:rsid w:val="00A35F0D"/>
    <w:rsid w:val="00A666A2"/>
    <w:rsid w:val="00A808BC"/>
    <w:rsid w:val="00AC7F51"/>
    <w:rsid w:val="00B00934"/>
    <w:rsid w:val="00B0210C"/>
    <w:rsid w:val="00B04CE0"/>
    <w:rsid w:val="00B20C57"/>
    <w:rsid w:val="00B343D9"/>
    <w:rsid w:val="00B420B7"/>
    <w:rsid w:val="00B70831"/>
    <w:rsid w:val="00B819C3"/>
    <w:rsid w:val="00BC2FBE"/>
    <w:rsid w:val="00C43A8E"/>
    <w:rsid w:val="00C44639"/>
    <w:rsid w:val="00CA6305"/>
    <w:rsid w:val="00CD2B51"/>
    <w:rsid w:val="00CF5753"/>
    <w:rsid w:val="00D47F73"/>
    <w:rsid w:val="00D47FCC"/>
    <w:rsid w:val="00D81BDF"/>
    <w:rsid w:val="00D82C89"/>
    <w:rsid w:val="00D857CD"/>
    <w:rsid w:val="00DA004E"/>
    <w:rsid w:val="00DC099C"/>
    <w:rsid w:val="00DD21D0"/>
    <w:rsid w:val="00DE405F"/>
    <w:rsid w:val="00DF2B6A"/>
    <w:rsid w:val="00DF52E1"/>
    <w:rsid w:val="00E00D61"/>
    <w:rsid w:val="00E43631"/>
    <w:rsid w:val="00E83368"/>
    <w:rsid w:val="00EC6390"/>
    <w:rsid w:val="00EE2408"/>
    <w:rsid w:val="00EE482F"/>
    <w:rsid w:val="00EE7196"/>
    <w:rsid w:val="00F8714E"/>
    <w:rsid w:val="00FD09BA"/>
    <w:rsid w:val="00FF2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16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169C"/>
  </w:style>
  <w:style w:type="paragraph" w:styleId="Stopka">
    <w:name w:val="footer"/>
    <w:basedOn w:val="Normalny"/>
    <w:link w:val="StopkaZnak"/>
    <w:uiPriority w:val="99"/>
    <w:unhideWhenUsed/>
    <w:rsid w:val="000416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169C"/>
  </w:style>
  <w:style w:type="paragraph" w:styleId="Tekstdymka">
    <w:name w:val="Balloon Text"/>
    <w:basedOn w:val="Normalny"/>
    <w:link w:val="TekstdymkaZnak"/>
    <w:uiPriority w:val="99"/>
    <w:semiHidden/>
    <w:unhideWhenUsed/>
    <w:rsid w:val="00041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169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24710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D82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16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169C"/>
  </w:style>
  <w:style w:type="paragraph" w:styleId="Stopka">
    <w:name w:val="footer"/>
    <w:basedOn w:val="Normalny"/>
    <w:link w:val="StopkaZnak"/>
    <w:uiPriority w:val="99"/>
    <w:unhideWhenUsed/>
    <w:rsid w:val="000416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169C"/>
  </w:style>
  <w:style w:type="paragraph" w:styleId="Tekstdymka">
    <w:name w:val="Balloon Text"/>
    <w:basedOn w:val="Normalny"/>
    <w:link w:val="TekstdymkaZnak"/>
    <w:uiPriority w:val="99"/>
    <w:semiHidden/>
    <w:unhideWhenUsed/>
    <w:rsid w:val="00041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169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24710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D82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9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m.edu.pl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nazwa@sum.edu.pl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sum.edu.p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nazwa@sum.edu.p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kolik\AppData\Local\Temp\jednostki_papier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jednostki_papier</Template>
  <TotalTime>36</TotalTime>
  <Pages>3</Pages>
  <Words>546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Skolik</dc:creator>
  <cp:lastModifiedBy>Kamila Miłoń</cp:lastModifiedBy>
  <cp:revision>6</cp:revision>
  <cp:lastPrinted>2017-08-23T08:59:00Z</cp:lastPrinted>
  <dcterms:created xsi:type="dcterms:W3CDTF">2017-09-05T07:30:00Z</dcterms:created>
  <dcterms:modified xsi:type="dcterms:W3CDTF">2017-09-07T07:16:00Z</dcterms:modified>
</cp:coreProperties>
</file>