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78" w:rsidRPr="009F216A" w:rsidRDefault="00AF1B78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107</w:t>
      </w:r>
      <w:r>
        <w:rPr>
          <w:b/>
          <w:bCs/>
        </w:rPr>
        <w:t>/2014</w:t>
      </w:r>
    </w:p>
    <w:p w:rsidR="00AF1B78" w:rsidRDefault="00AF1B78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24.07.2014 r.</w:t>
      </w:r>
    </w:p>
    <w:p w:rsidR="00AF1B78" w:rsidRDefault="00AF1B78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F1B78" w:rsidRDefault="00AF1B78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F1B78" w:rsidRDefault="00AF1B78" w:rsidP="00687ABC"/>
    <w:p w:rsidR="00AF1B78" w:rsidRDefault="00AF1B78" w:rsidP="00687ABC">
      <w:pPr>
        <w:pStyle w:val="BodyTextIndent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Nauk </w:t>
      </w:r>
      <w:r>
        <w:rPr>
          <w:szCs w:val="17"/>
        </w:rPr>
        <w:br/>
        <w:t>o Zdrowiu Śląskiego Uniwersytetu Medycznego w Katowicach w roku akademickim 2014/2015.</w:t>
      </w:r>
    </w:p>
    <w:p w:rsidR="00AF1B78" w:rsidRDefault="00AF1B78" w:rsidP="00687ABC">
      <w:pPr>
        <w:pStyle w:val="BodyTextIndent"/>
        <w:ind w:left="1260" w:hanging="1260"/>
        <w:rPr>
          <w:szCs w:val="17"/>
        </w:rPr>
      </w:pPr>
    </w:p>
    <w:p w:rsidR="00AF1B78" w:rsidRDefault="00AF1B78" w:rsidP="0031652F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(t.j. Dz. U. z 2012 r. poz. 572 z późn.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 xml:space="preserve">(t. j. Uchwała Nr 166/2012 Senatu SUM z dnia 24.10.2012 r. z późn. zm.) </w:t>
      </w:r>
      <w:r>
        <w:t xml:space="preserve"> w związku z § 13 ust. 1 Załącznika Nr 1 do Uchwały Nr 84/2013 </w:t>
      </w:r>
      <w:r>
        <w:br/>
        <w:t>z dnia 22 maja 2013 r. r. z późn.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</w:t>
      </w:r>
      <w:r>
        <w:rPr>
          <w:i/>
          <w:szCs w:val="17"/>
        </w:rPr>
        <w:br/>
        <w:t xml:space="preserve">w roku akademickim 2014/2015 </w:t>
      </w:r>
      <w:r>
        <w:rPr>
          <w:szCs w:val="17"/>
        </w:rPr>
        <w:t xml:space="preserve">oraz wnioskiem Przewodniczącego Wydziałowej Komisji Rekrutacyjnej Wydziału Nauk o Zdrowiu Śląskiego Uniwersytetu Medycznego </w:t>
      </w:r>
      <w:r>
        <w:rPr>
          <w:szCs w:val="17"/>
        </w:rPr>
        <w:br/>
        <w:t xml:space="preserve">w Katowicach znak: KN/510/111/2014 z dnia 16 lipca 2014 r. </w:t>
      </w:r>
      <w:bookmarkStart w:id="0" w:name="_GoBack"/>
      <w:bookmarkEnd w:id="0"/>
      <w:r>
        <w:rPr>
          <w:szCs w:val="17"/>
        </w:rPr>
        <w:t xml:space="preserve">o wyrażenie zgody na przeprowadzenie dodatkowego naboru na kierunki prowadzone przez Wydział Nauk </w:t>
      </w:r>
      <w:r>
        <w:rPr>
          <w:szCs w:val="17"/>
        </w:rPr>
        <w:br/>
        <w:t>o Zdrowiu niniejszym zarządzam, co następuje:</w:t>
      </w:r>
    </w:p>
    <w:p w:rsidR="00AF1B78" w:rsidRDefault="00AF1B78" w:rsidP="00687ABC">
      <w:pPr>
        <w:pStyle w:val="BodyTextIndent"/>
        <w:ind w:left="0" w:firstLine="0"/>
        <w:rPr>
          <w:szCs w:val="17"/>
        </w:rPr>
      </w:pPr>
    </w:p>
    <w:p w:rsidR="00AF1B78" w:rsidRDefault="00AF1B78" w:rsidP="00687ABC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F1B78" w:rsidRDefault="00AF1B78" w:rsidP="00687ABC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AF1B78" w:rsidRDefault="00AF1B78" w:rsidP="00687ABC">
      <w:pPr>
        <w:pStyle w:val="BodyTextIndent"/>
        <w:ind w:left="0" w:firstLine="0"/>
        <w:rPr>
          <w:szCs w:val="17"/>
        </w:rPr>
      </w:pPr>
      <w:r>
        <w:rPr>
          <w:szCs w:val="17"/>
        </w:rPr>
        <w:t>Wyrażam zgodę na przeprowadzenie, drugiego dodatkowego postępowania  kwalifikacyjnego na pierwszy rok studiów w roku akademickim 2014/2015 na kierunkach:</w:t>
      </w:r>
    </w:p>
    <w:p w:rsidR="00AF1B78" w:rsidRDefault="00AF1B78" w:rsidP="00687ABC">
      <w:pPr>
        <w:pStyle w:val="BodyTextIndent"/>
        <w:ind w:left="0" w:firstLine="0"/>
        <w:rPr>
          <w:szCs w:val="17"/>
        </w:rPr>
      </w:pPr>
    </w:p>
    <w:p w:rsidR="00AF1B78" w:rsidRDefault="00AF1B78" w:rsidP="009F216A">
      <w:pPr>
        <w:numPr>
          <w:ilvl w:val="0"/>
          <w:numId w:val="1"/>
        </w:numPr>
        <w:ind w:firstLine="0"/>
      </w:pPr>
      <w:r w:rsidRPr="008113F5">
        <w:t>Fizjoterapia – studia pierwszego stopnia, w formie niestacjonarnej,</w:t>
      </w:r>
    </w:p>
    <w:p w:rsidR="00AF1B78" w:rsidRDefault="00AF1B78" w:rsidP="009F216A">
      <w:pPr>
        <w:numPr>
          <w:ilvl w:val="0"/>
          <w:numId w:val="1"/>
        </w:numPr>
        <w:ind w:firstLine="0"/>
      </w:pPr>
      <w:r w:rsidRPr="008113F5">
        <w:t>Fizjoterapia – studia drugiego stopnia, w formie niestacjonarnej,</w:t>
      </w:r>
    </w:p>
    <w:p w:rsidR="00AF1B78" w:rsidRDefault="00AF1B78" w:rsidP="009F216A">
      <w:pPr>
        <w:numPr>
          <w:ilvl w:val="0"/>
          <w:numId w:val="1"/>
        </w:numPr>
        <w:ind w:firstLine="0"/>
      </w:pPr>
      <w:r w:rsidRPr="008113F5">
        <w:t>Pielęgniarstwo – studia drugiego stopnia, w formie niestacjonarnej,</w:t>
      </w:r>
    </w:p>
    <w:p w:rsidR="00AF1B78" w:rsidRDefault="00AF1B78" w:rsidP="009F216A">
      <w:pPr>
        <w:numPr>
          <w:ilvl w:val="0"/>
          <w:numId w:val="1"/>
        </w:numPr>
        <w:ind w:firstLine="0"/>
      </w:pPr>
      <w:r w:rsidRPr="008113F5">
        <w:t>Położnictwo – studia drugiego stopnia, w formie niestacjonarnej,</w:t>
      </w:r>
    </w:p>
    <w:p w:rsidR="00AF1B78" w:rsidRPr="008113F5" w:rsidRDefault="00AF1B78" w:rsidP="009F216A">
      <w:pPr>
        <w:numPr>
          <w:ilvl w:val="0"/>
          <w:numId w:val="1"/>
        </w:numPr>
        <w:ind w:firstLine="0"/>
      </w:pPr>
      <w:r w:rsidRPr="008113F5">
        <w:t>Coaching medyczny – studia drugiego stopnia, w formie stacjonarnej.</w:t>
      </w:r>
    </w:p>
    <w:p w:rsidR="00AF1B78" w:rsidRDefault="00AF1B78" w:rsidP="00687ABC">
      <w:pPr>
        <w:pStyle w:val="BodyTextIndent"/>
        <w:ind w:left="0" w:firstLine="0"/>
        <w:jc w:val="center"/>
        <w:rPr>
          <w:i/>
          <w:szCs w:val="17"/>
        </w:rPr>
      </w:pPr>
    </w:p>
    <w:p w:rsidR="00AF1B78" w:rsidRDefault="00AF1B78" w:rsidP="00687ABC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F1B78" w:rsidRDefault="00AF1B78" w:rsidP="00687ABC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AF1B78" w:rsidRDefault="00AF1B78" w:rsidP="00687ABC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F1B78" w:rsidRDefault="00AF1B78" w:rsidP="00687ABC">
      <w:pPr>
        <w:pStyle w:val="BodyTextIndent"/>
        <w:ind w:left="0" w:firstLine="0"/>
        <w:rPr>
          <w:szCs w:val="17"/>
        </w:rPr>
      </w:pPr>
    </w:p>
    <w:p w:rsidR="00AF1B78" w:rsidRDefault="00AF1B78" w:rsidP="00687ABC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F1B78" w:rsidRDefault="00AF1B78" w:rsidP="00687ABC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AF1B78" w:rsidRDefault="00AF1B78" w:rsidP="00687ABC">
      <w:pPr>
        <w:pStyle w:val="BodyTextIndent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F1B78" w:rsidRDefault="00AF1B78" w:rsidP="00687ABC">
      <w:pPr>
        <w:pStyle w:val="BodyTextIndent"/>
        <w:ind w:left="0" w:firstLine="0"/>
        <w:rPr>
          <w:szCs w:val="17"/>
        </w:rPr>
      </w:pPr>
    </w:p>
    <w:p w:rsidR="00AF1B78" w:rsidRDefault="00AF1B78" w:rsidP="00687ABC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F1B78" w:rsidRDefault="00AF1B78" w:rsidP="00687ABC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AF1B78" w:rsidRDefault="00AF1B78" w:rsidP="004B2FD7">
      <w:pPr>
        <w:pStyle w:val="BodyTextIndent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F1B78" w:rsidRDefault="00AF1B78" w:rsidP="00687ABC">
      <w:pPr>
        <w:rPr>
          <w:b/>
          <w:sz w:val="20"/>
          <w:szCs w:val="20"/>
          <w:u w:val="single"/>
        </w:rPr>
      </w:pPr>
    </w:p>
    <w:p w:rsidR="00AF1B78" w:rsidRDefault="00AF1B78" w:rsidP="00687ABC">
      <w:pPr>
        <w:rPr>
          <w:b/>
          <w:sz w:val="20"/>
          <w:szCs w:val="20"/>
          <w:u w:val="single"/>
        </w:rPr>
      </w:pPr>
    </w:p>
    <w:p w:rsidR="00AF1B78" w:rsidRDefault="00AF1B78" w:rsidP="002364DF">
      <w:pPr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AF1B78" w:rsidRDefault="00AF1B78" w:rsidP="002364DF">
      <w:pPr>
        <w:ind w:left="3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AF1B78" w:rsidRDefault="00AF1B78" w:rsidP="002364DF">
      <w:pPr>
        <w:ind w:left="7787"/>
        <w:jc w:val="center"/>
        <w:rPr>
          <w:b/>
          <w:sz w:val="22"/>
          <w:szCs w:val="22"/>
        </w:rPr>
      </w:pPr>
    </w:p>
    <w:p w:rsidR="00AF1B78" w:rsidRDefault="00AF1B78" w:rsidP="002364DF">
      <w:pPr>
        <w:ind w:firstLine="4536"/>
        <w:rPr>
          <w:sz w:val="18"/>
          <w:szCs w:val="18"/>
          <w:u w:val="single"/>
        </w:rPr>
      </w:pPr>
      <w:r w:rsidRPr="002364DF">
        <w:rPr>
          <w:b/>
          <w:i/>
          <w:sz w:val="22"/>
          <w:szCs w:val="22"/>
          <w:lang w:val="en-US"/>
        </w:rPr>
        <w:t xml:space="preserve">prof. dr hab. n. med. </w:t>
      </w:r>
      <w:r>
        <w:rPr>
          <w:b/>
          <w:i/>
          <w:sz w:val="22"/>
          <w:szCs w:val="22"/>
        </w:rPr>
        <w:t>Przemysław Jałowiecki</w:t>
      </w:r>
    </w:p>
    <w:p w:rsidR="00AF1B78" w:rsidRDefault="00AF1B78" w:rsidP="00687ABC">
      <w:pPr>
        <w:rPr>
          <w:b/>
          <w:sz w:val="20"/>
          <w:szCs w:val="20"/>
          <w:u w:val="single"/>
        </w:rPr>
      </w:pPr>
    </w:p>
    <w:p w:rsidR="00AF1B78" w:rsidRDefault="00AF1B78" w:rsidP="00687ABC">
      <w:pPr>
        <w:rPr>
          <w:b/>
          <w:sz w:val="20"/>
          <w:szCs w:val="20"/>
          <w:u w:val="single"/>
        </w:rPr>
      </w:pPr>
    </w:p>
    <w:p w:rsidR="00AF1B78" w:rsidRPr="004B2FD7" w:rsidRDefault="00AF1B78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AF1B78" w:rsidRPr="004B2FD7" w:rsidRDefault="00AF1B78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AF1B78" w:rsidRPr="004B2FD7" w:rsidRDefault="00AF1B78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Dziekan Wydziału Nauk o Zdrowiu,</w:t>
      </w:r>
    </w:p>
    <w:p w:rsidR="00AF1B78" w:rsidRPr="004B2FD7" w:rsidRDefault="00AF1B78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AF1B78" w:rsidRPr="004B2FD7" w:rsidRDefault="00AF1B78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AF1B78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ABC"/>
    <w:rsid w:val="000B18FF"/>
    <w:rsid w:val="000B3FDC"/>
    <w:rsid w:val="000E1D51"/>
    <w:rsid w:val="00137944"/>
    <w:rsid w:val="00145D7C"/>
    <w:rsid w:val="001C31EE"/>
    <w:rsid w:val="001E7493"/>
    <w:rsid w:val="00224746"/>
    <w:rsid w:val="002364DF"/>
    <w:rsid w:val="002B6E17"/>
    <w:rsid w:val="0031652F"/>
    <w:rsid w:val="00325383"/>
    <w:rsid w:val="004315B8"/>
    <w:rsid w:val="004510DC"/>
    <w:rsid w:val="004A5019"/>
    <w:rsid w:val="004B2FD7"/>
    <w:rsid w:val="00591387"/>
    <w:rsid w:val="00687ABC"/>
    <w:rsid w:val="006F0431"/>
    <w:rsid w:val="007A3820"/>
    <w:rsid w:val="008113F5"/>
    <w:rsid w:val="008245D5"/>
    <w:rsid w:val="00973BBC"/>
    <w:rsid w:val="009F216A"/>
    <w:rsid w:val="00AA28B9"/>
    <w:rsid w:val="00AF1B78"/>
    <w:rsid w:val="00C01CD4"/>
    <w:rsid w:val="00D4393D"/>
    <w:rsid w:val="00D919CD"/>
    <w:rsid w:val="00E9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A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87ABC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87ABC"/>
    <w:rPr>
      <w:rFonts w:ascii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97F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7F0B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63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300</Words>
  <Characters>1803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Gawron</dc:creator>
  <cp:keywords/>
  <dc:description/>
  <cp:lastModifiedBy>jbalanda</cp:lastModifiedBy>
  <cp:revision>9</cp:revision>
  <cp:lastPrinted>2014-07-22T09:29:00Z</cp:lastPrinted>
  <dcterms:created xsi:type="dcterms:W3CDTF">2014-07-18T08:54:00Z</dcterms:created>
  <dcterms:modified xsi:type="dcterms:W3CDTF">2014-07-24T12:51:00Z</dcterms:modified>
</cp:coreProperties>
</file>